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C3FFD99" w14:textId="77777777" w:rsidTr="272DA4BF">
        <w:trPr>
          <w:trHeight w:val="701"/>
        </w:trPr>
        <w:tc>
          <w:tcPr>
            <w:tcW w:w="1696" w:type="dxa"/>
            <w:vMerge w:val="restart"/>
            <w:shd w:val="clear" w:color="auto" w:fill="D9D9D9" w:themeFill="background1" w:themeFillShade="D9"/>
          </w:tcPr>
          <w:p w14:paraId="5C158936" w14:textId="77777777"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Pr>
          <w:p w14:paraId="3308A678" w14:textId="4FBF7F85" w:rsidR="000D3460" w:rsidRPr="00E67EFF" w:rsidRDefault="00E67EFF" w:rsidP="007A49B1">
            <w:pPr>
              <w:widowControl/>
              <w:autoSpaceDE/>
              <w:autoSpaceDN/>
              <w:rPr>
                <w:bCs/>
                <w:sz w:val="20"/>
                <w:szCs w:val="20"/>
              </w:rPr>
            </w:pPr>
            <w:r w:rsidRPr="00E67EFF">
              <w:rPr>
                <w:bCs/>
                <w:sz w:val="20"/>
                <w:szCs w:val="20"/>
              </w:rPr>
              <w:t>Covid-19:</w:t>
            </w:r>
          </w:p>
          <w:p w14:paraId="413DBC73" w14:textId="6DEB898B" w:rsidR="00E67EFF" w:rsidRPr="007A49B1" w:rsidRDefault="00E67EFF" w:rsidP="555C0A41">
            <w:pPr>
              <w:widowControl/>
              <w:autoSpaceDE/>
              <w:autoSpaceDN/>
              <w:rPr>
                <w:b/>
                <w:bCs/>
                <w:sz w:val="20"/>
                <w:szCs w:val="20"/>
              </w:rPr>
            </w:pPr>
            <w:r w:rsidRPr="555C0A41">
              <w:rPr>
                <w:sz w:val="20"/>
                <w:szCs w:val="20"/>
              </w:rPr>
              <w:t xml:space="preserve">Young People Return to Huish </w:t>
            </w:r>
            <w:r w:rsidRPr="555C0A41">
              <w:rPr>
                <w:i/>
                <w:iCs/>
                <w:sz w:val="20"/>
                <w:szCs w:val="20"/>
              </w:rPr>
              <w:t>Woods</w:t>
            </w:r>
          </w:p>
        </w:tc>
        <w:tc>
          <w:tcPr>
            <w:tcW w:w="1843" w:type="dxa"/>
            <w:shd w:val="clear" w:color="auto" w:fill="D9D9D9" w:themeFill="background1" w:themeFillShade="D9"/>
          </w:tcPr>
          <w:p w14:paraId="78736DD4" w14:textId="77777777"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Pr>
          <w:p w14:paraId="7F4946FD" w14:textId="21BD6AB6" w:rsidR="000D3460" w:rsidRPr="007A49B1" w:rsidRDefault="007F0F3A" w:rsidP="007A49B1">
            <w:pPr>
              <w:widowControl/>
              <w:autoSpaceDE/>
              <w:autoSpaceDN/>
              <w:rPr>
                <w:b/>
                <w:sz w:val="20"/>
                <w:szCs w:val="20"/>
              </w:rPr>
            </w:pPr>
            <w:r>
              <w:rPr>
                <w:bCs/>
                <w:sz w:val="20"/>
                <w:szCs w:val="20"/>
              </w:rPr>
              <w:t>01/10/2021</w:t>
            </w:r>
          </w:p>
        </w:tc>
        <w:tc>
          <w:tcPr>
            <w:tcW w:w="1842" w:type="dxa"/>
            <w:vMerge w:val="restart"/>
            <w:shd w:val="clear" w:color="auto" w:fill="D9D9D9" w:themeFill="background1" w:themeFillShade="D9"/>
          </w:tcPr>
          <w:p w14:paraId="3935442F" w14:textId="3521D527" w:rsidR="000D3460" w:rsidRPr="007A49B1" w:rsidRDefault="000D3460" w:rsidP="272DA4BF">
            <w:pPr>
              <w:widowControl/>
              <w:autoSpaceDE/>
              <w:autoSpaceDN/>
              <w:jc w:val="center"/>
              <w:rPr>
                <w:b/>
                <w:bCs/>
                <w:sz w:val="20"/>
                <w:szCs w:val="20"/>
              </w:rPr>
            </w:pPr>
            <w:r w:rsidRPr="272DA4BF">
              <w:rPr>
                <w:b/>
                <w:bCs/>
                <w:sz w:val="20"/>
                <w:szCs w:val="20"/>
              </w:rPr>
              <w:t xml:space="preserve">Name of </w:t>
            </w:r>
            <w:r w:rsidR="00DD5A5C" w:rsidRPr="272DA4BF">
              <w:rPr>
                <w:b/>
                <w:bCs/>
                <w:sz w:val="20"/>
                <w:szCs w:val="20"/>
              </w:rPr>
              <w:t>person doing</w:t>
            </w:r>
            <w:r w:rsidRPr="272DA4BF">
              <w:rPr>
                <w:b/>
                <w:bCs/>
                <w:sz w:val="20"/>
                <w:szCs w:val="20"/>
              </w:rPr>
              <w:t xml:space="preserve"> this risk </w:t>
            </w:r>
            <w:r w:rsidR="4BA45FD2" w:rsidRPr="272DA4BF">
              <w:rPr>
                <w:b/>
                <w:bCs/>
                <w:sz w:val="20"/>
                <w:szCs w:val="20"/>
              </w:rPr>
              <w:t>assessment.</w:t>
            </w:r>
          </w:p>
        </w:tc>
        <w:tc>
          <w:tcPr>
            <w:tcW w:w="2274" w:type="dxa"/>
            <w:vMerge w:val="restart"/>
            <w:shd w:val="clear" w:color="auto" w:fill="FFFFFF" w:themeFill="background1"/>
          </w:tcPr>
          <w:p w14:paraId="4B8584AF" w14:textId="2DF8CA7A" w:rsidR="000D3460" w:rsidRPr="00E67EFF" w:rsidRDefault="007F0F3A" w:rsidP="007A49B1">
            <w:pPr>
              <w:widowControl/>
              <w:autoSpaceDE/>
              <w:autoSpaceDN/>
              <w:rPr>
                <w:bCs/>
                <w:sz w:val="20"/>
                <w:szCs w:val="20"/>
              </w:rPr>
            </w:pPr>
            <w:r>
              <w:rPr>
                <w:bCs/>
                <w:sz w:val="20"/>
                <w:szCs w:val="20"/>
              </w:rPr>
              <w:t>Sarah Milsted with others</w:t>
            </w:r>
          </w:p>
        </w:tc>
      </w:tr>
      <w:tr w:rsidR="000D3460" w:rsidRPr="008349D7" w14:paraId="7375022C" w14:textId="77777777" w:rsidTr="272DA4BF">
        <w:trPr>
          <w:trHeight w:val="701"/>
        </w:trPr>
        <w:tc>
          <w:tcPr>
            <w:tcW w:w="1696" w:type="dxa"/>
            <w:vMerge/>
          </w:tcPr>
          <w:p w14:paraId="1DF0B020" w14:textId="77777777" w:rsidR="000D3460" w:rsidRPr="007A49B1" w:rsidRDefault="000D3460" w:rsidP="007A49B1">
            <w:pPr>
              <w:widowControl/>
              <w:autoSpaceDE/>
              <w:autoSpaceDN/>
              <w:jc w:val="center"/>
              <w:rPr>
                <w:b/>
                <w:sz w:val="20"/>
                <w:szCs w:val="20"/>
              </w:rPr>
            </w:pPr>
          </w:p>
        </w:tc>
        <w:tc>
          <w:tcPr>
            <w:tcW w:w="4649" w:type="dxa"/>
            <w:vMerge/>
          </w:tcPr>
          <w:p w14:paraId="35A1716D" w14:textId="77777777" w:rsidR="000D3460" w:rsidRPr="007A49B1" w:rsidRDefault="000D3460" w:rsidP="007A49B1">
            <w:pPr>
              <w:widowControl/>
              <w:autoSpaceDE/>
              <w:autoSpaceDN/>
              <w:rPr>
                <w:b/>
                <w:sz w:val="20"/>
                <w:szCs w:val="20"/>
              </w:rPr>
            </w:pPr>
          </w:p>
        </w:tc>
        <w:tc>
          <w:tcPr>
            <w:tcW w:w="1843" w:type="dxa"/>
            <w:shd w:val="clear" w:color="auto" w:fill="D9D9D9" w:themeFill="background1" w:themeFillShade="D9"/>
          </w:tcPr>
          <w:p w14:paraId="0D89261D"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hemeFill="background1"/>
          </w:tcPr>
          <w:p w14:paraId="6187CCE6" w14:textId="2AF81222" w:rsidR="000D3460" w:rsidRPr="00031D37" w:rsidRDefault="00031D37" w:rsidP="007A49B1">
            <w:pPr>
              <w:widowControl/>
              <w:autoSpaceDE/>
              <w:autoSpaceDN/>
              <w:rPr>
                <w:bCs/>
                <w:sz w:val="20"/>
                <w:szCs w:val="20"/>
              </w:rPr>
            </w:pPr>
            <w:r w:rsidRPr="00031D37">
              <w:rPr>
                <w:bCs/>
                <w:sz w:val="20"/>
                <w:szCs w:val="20"/>
              </w:rPr>
              <w:t>30/09/22 or when readiness level changes whichever is sooner</w:t>
            </w:r>
          </w:p>
        </w:tc>
        <w:tc>
          <w:tcPr>
            <w:tcW w:w="1842" w:type="dxa"/>
            <w:vMerge/>
          </w:tcPr>
          <w:p w14:paraId="31CC6D65" w14:textId="77777777" w:rsidR="000D3460" w:rsidRPr="007A49B1" w:rsidRDefault="000D3460" w:rsidP="007A49B1">
            <w:pPr>
              <w:widowControl/>
              <w:autoSpaceDE/>
              <w:autoSpaceDN/>
              <w:jc w:val="center"/>
              <w:rPr>
                <w:b/>
                <w:sz w:val="20"/>
                <w:szCs w:val="20"/>
              </w:rPr>
            </w:pPr>
          </w:p>
        </w:tc>
        <w:tc>
          <w:tcPr>
            <w:tcW w:w="2274" w:type="dxa"/>
            <w:vMerge/>
          </w:tcPr>
          <w:p w14:paraId="0A8D8D5E" w14:textId="77777777" w:rsidR="000D3460" w:rsidRPr="007A49B1" w:rsidRDefault="000D3460" w:rsidP="007A49B1">
            <w:pPr>
              <w:widowControl/>
              <w:autoSpaceDE/>
              <w:autoSpaceDN/>
              <w:rPr>
                <w:b/>
                <w:sz w:val="20"/>
                <w:szCs w:val="20"/>
              </w:rPr>
            </w:pPr>
          </w:p>
        </w:tc>
      </w:tr>
    </w:tbl>
    <w:p w14:paraId="6AE14692" w14:textId="3680904C" w:rsidR="00FE0D04" w:rsidRPr="00E67EFF" w:rsidRDefault="00FE0D04" w:rsidP="006E4079">
      <w:pPr>
        <w:pStyle w:val="Heading3"/>
        <w:spacing w:after="0" w:line="240" w:lineRule="auto"/>
        <w:rPr>
          <w:rFonts w:ascii="Nunito Sans" w:hAnsi="Nunito Sans"/>
          <w:bCs w:val="0"/>
          <w:sz w:val="16"/>
          <w:szCs w:val="16"/>
        </w:rPr>
      </w:pPr>
    </w:p>
    <w:p w14:paraId="3DEA00EB" w14:textId="03816960" w:rsidR="00E67EFF" w:rsidRPr="00E67EFF" w:rsidRDefault="00E67EFF" w:rsidP="006E4079">
      <w:pPr>
        <w:pStyle w:val="Heading3"/>
        <w:spacing w:after="0" w:line="240" w:lineRule="auto"/>
        <w:rPr>
          <w:rFonts w:ascii="Nunito Sans" w:hAnsi="Nunito Sans"/>
          <w:bCs w:val="0"/>
          <w:color w:val="000000" w:themeColor="text1"/>
          <w:sz w:val="21"/>
          <w:szCs w:val="22"/>
        </w:rPr>
      </w:pPr>
      <w:r w:rsidRPr="00E67EFF">
        <w:rPr>
          <w:rFonts w:ascii="Nunito Sans" w:eastAsia="Nunito Sans" w:hAnsi="Nunito Sans" w:cs="Nunito Sans"/>
          <w:b/>
          <w:bCs w:val="0"/>
          <w:color w:val="auto"/>
          <w:spacing w:val="0"/>
          <w:szCs w:val="20"/>
          <w:lang w:val="en-GB"/>
        </w:rPr>
        <w:t>HWMC</w:t>
      </w:r>
      <w:r w:rsidRPr="00E67EFF">
        <w:rPr>
          <w:rFonts w:ascii="Nunito Sans" w:eastAsia="Nunito Sans" w:hAnsi="Nunito Sans" w:cs="Nunito Sans"/>
          <w:color w:val="auto"/>
          <w:spacing w:val="0"/>
          <w:szCs w:val="20"/>
          <w:lang w:val="en-GB"/>
        </w:rPr>
        <w:t>: Huish Woods Campsite Manager</w:t>
      </w:r>
      <w:r w:rsidRPr="00E67EFF">
        <w:rPr>
          <w:rFonts w:ascii="Nunito Sans" w:eastAsia="Nunito Sans" w:hAnsi="Nunito Sans" w:cs="Nunito Sans"/>
          <w:color w:val="auto"/>
          <w:spacing w:val="0"/>
          <w:szCs w:val="20"/>
          <w:lang w:val="en-GB"/>
        </w:rPr>
        <w:tab/>
      </w:r>
      <w:r>
        <w:rPr>
          <w:rFonts w:ascii="Nunito Sans" w:hAnsi="Nunito Sans"/>
          <w:bCs w:val="0"/>
          <w:color w:val="000000" w:themeColor="text1"/>
          <w:sz w:val="21"/>
          <w:szCs w:val="22"/>
        </w:rPr>
        <w:tab/>
      </w:r>
      <w:r>
        <w:rPr>
          <w:rFonts w:ascii="Nunito Sans" w:eastAsia="Nunito Sans" w:hAnsi="Nunito Sans" w:cs="Nunito Sans"/>
          <w:b/>
          <w:bCs w:val="0"/>
          <w:color w:val="auto"/>
          <w:spacing w:val="0"/>
          <w:szCs w:val="20"/>
          <w:lang w:val="en-GB"/>
        </w:rPr>
        <w:t>DEC</w:t>
      </w:r>
      <w:r w:rsidRPr="00E67EFF">
        <w:rPr>
          <w:rFonts w:ascii="Nunito Sans" w:eastAsia="Nunito Sans" w:hAnsi="Nunito Sans" w:cs="Nunito Sans"/>
          <w:color w:val="auto"/>
          <w:spacing w:val="0"/>
          <w:szCs w:val="20"/>
          <w:lang w:val="en-GB"/>
        </w:rPr>
        <w:t>: District Executive Committee</w:t>
      </w:r>
    </w:p>
    <w:p w14:paraId="3C3ACABD" w14:textId="77777777" w:rsidR="00E67EFF" w:rsidRPr="008349D7" w:rsidRDefault="00E67EFF" w:rsidP="006E4079">
      <w:pPr>
        <w:pStyle w:val="Heading3"/>
        <w:spacing w:after="0" w:line="240" w:lineRule="auto"/>
        <w:rPr>
          <w:sz w:val="16"/>
          <w:szCs w:val="16"/>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151"/>
        <w:gridCol w:w="5579"/>
        <w:gridCol w:w="4690"/>
      </w:tblGrid>
      <w:tr w:rsidR="000020B2" w:rsidRPr="008349D7" w14:paraId="32F7B510" w14:textId="77777777" w:rsidTr="24410DFA">
        <w:trPr>
          <w:trHeight w:val="742"/>
        </w:trPr>
        <w:tc>
          <w:tcPr>
            <w:tcW w:w="2988" w:type="dxa"/>
            <w:shd w:val="clear" w:color="auto" w:fill="D9D9D9" w:themeFill="background1" w:themeFillShade="D9"/>
          </w:tcPr>
          <w:p w14:paraId="5F5D4127" w14:textId="77777777" w:rsidR="000020B2" w:rsidRPr="007A49B1" w:rsidRDefault="000020B2" w:rsidP="007A49B1">
            <w:pPr>
              <w:widowControl/>
              <w:autoSpaceDE/>
              <w:autoSpaceDN/>
              <w:jc w:val="center"/>
              <w:rPr>
                <w:b/>
                <w:sz w:val="20"/>
                <w:szCs w:val="20"/>
              </w:rPr>
            </w:pPr>
            <w:r>
              <w:rPr>
                <w:b/>
                <w:sz w:val="20"/>
                <w:szCs w:val="20"/>
              </w:rPr>
              <w:t>What h</w:t>
            </w:r>
            <w:r w:rsidRPr="007A49B1">
              <w:rPr>
                <w:b/>
                <w:sz w:val="20"/>
                <w:szCs w:val="20"/>
              </w:rPr>
              <w:t>azard</w:t>
            </w:r>
            <w:r>
              <w:rPr>
                <w:b/>
                <w:sz w:val="20"/>
                <w:szCs w:val="20"/>
              </w:rPr>
              <w:t xml:space="preserve"> have you</w:t>
            </w:r>
            <w:r w:rsidRPr="007A49B1">
              <w:rPr>
                <w:b/>
                <w:sz w:val="20"/>
                <w:szCs w:val="20"/>
              </w:rPr>
              <w:t xml:space="preserve"> </w:t>
            </w:r>
            <w:r>
              <w:rPr>
                <w:b/>
                <w:sz w:val="20"/>
                <w:szCs w:val="20"/>
              </w:rPr>
              <w:t>i</w:t>
            </w:r>
            <w:r w:rsidRPr="007A49B1">
              <w:rPr>
                <w:b/>
                <w:sz w:val="20"/>
                <w:szCs w:val="20"/>
              </w:rPr>
              <w:t>dentified?</w:t>
            </w:r>
          </w:p>
          <w:p w14:paraId="17996796" w14:textId="77777777" w:rsidR="000020B2" w:rsidRPr="007A49B1" w:rsidRDefault="000020B2" w:rsidP="00DD5A5C">
            <w:pPr>
              <w:widowControl/>
              <w:autoSpaceDE/>
              <w:autoSpaceDN/>
              <w:jc w:val="center"/>
              <w:rPr>
                <w:b/>
                <w:sz w:val="20"/>
                <w:szCs w:val="20"/>
              </w:rPr>
            </w:pPr>
            <w:r>
              <w:rPr>
                <w:b/>
                <w:sz w:val="20"/>
                <w:szCs w:val="20"/>
              </w:rPr>
              <w:t>What are the r</w:t>
            </w:r>
            <w:r w:rsidRPr="007A49B1">
              <w:rPr>
                <w:b/>
                <w:sz w:val="20"/>
                <w:szCs w:val="20"/>
              </w:rPr>
              <w:t>isks from it?</w:t>
            </w:r>
          </w:p>
        </w:tc>
        <w:tc>
          <w:tcPr>
            <w:tcW w:w="2151" w:type="dxa"/>
            <w:shd w:val="clear" w:color="auto" w:fill="D9D9D9" w:themeFill="background1" w:themeFillShade="D9"/>
          </w:tcPr>
          <w:p w14:paraId="7327A6FA" w14:textId="77777777" w:rsidR="000020B2" w:rsidRPr="007A49B1" w:rsidRDefault="000020B2" w:rsidP="007A49B1">
            <w:pPr>
              <w:widowControl/>
              <w:autoSpaceDE/>
              <w:autoSpaceDN/>
              <w:jc w:val="center"/>
              <w:rPr>
                <w:b/>
                <w:sz w:val="20"/>
                <w:szCs w:val="20"/>
              </w:rPr>
            </w:pPr>
            <w:r w:rsidRPr="007A49B1">
              <w:rPr>
                <w:b/>
                <w:sz w:val="20"/>
                <w:szCs w:val="20"/>
              </w:rPr>
              <w:t>Who is at risk?</w:t>
            </w:r>
          </w:p>
        </w:tc>
        <w:tc>
          <w:tcPr>
            <w:tcW w:w="5579" w:type="dxa"/>
            <w:shd w:val="clear" w:color="auto" w:fill="D9D9D9" w:themeFill="background1" w:themeFillShade="D9"/>
          </w:tcPr>
          <w:p w14:paraId="533DBB95" w14:textId="77777777" w:rsidR="000020B2" w:rsidRPr="007A49B1" w:rsidRDefault="000020B2" w:rsidP="007A49B1">
            <w:pPr>
              <w:widowControl/>
              <w:autoSpaceDE/>
              <w:autoSpaceDN/>
              <w:jc w:val="center"/>
              <w:rPr>
                <w:b/>
                <w:sz w:val="20"/>
                <w:szCs w:val="20"/>
              </w:rPr>
            </w:pPr>
            <w:r w:rsidRPr="007A49B1">
              <w:rPr>
                <w:b/>
                <w:sz w:val="20"/>
                <w:szCs w:val="20"/>
              </w:rPr>
              <w:t>How are the risks already controlled?</w:t>
            </w:r>
          </w:p>
          <w:p w14:paraId="0252193A" w14:textId="77777777" w:rsidR="000020B2" w:rsidRPr="007A49B1" w:rsidRDefault="000020B2" w:rsidP="007A49B1">
            <w:pPr>
              <w:widowControl/>
              <w:autoSpaceDE/>
              <w:autoSpaceDN/>
              <w:jc w:val="center"/>
              <w:rPr>
                <w:b/>
                <w:sz w:val="20"/>
                <w:szCs w:val="20"/>
              </w:rPr>
            </w:pPr>
            <w:r w:rsidRPr="007A49B1">
              <w:rPr>
                <w:b/>
                <w:sz w:val="20"/>
                <w:szCs w:val="20"/>
              </w:rPr>
              <w:t>What extra controls are needed?</w:t>
            </w:r>
          </w:p>
        </w:tc>
        <w:tc>
          <w:tcPr>
            <w:tcW w:w="4690" w:type="dxa"/>
            <w:shd w:val="clear" w:color="auto" w:fill="D9D9D9" w:themeFill="background1" w:themeFillShade="D9"/>
          </w:tcPr>
          <w:p w14:paraId="229E6E3C" w14:textId="77777777" w:rsidR="000020B2" w:rsidRPr="007A49B1" w:rsidRDefault="000020B2" w:rsidP="007A49B1">
            <w:pPr>
              <w:widowControl/>
              <w:autoSpaceDE/>
              <w:autoSpaceDN/>
              <w:jc w:val="center"/>
              <w:rPr>
                <w:b/>
                <w:sz w:val="20"/>
                <w:szCs w:val="20"/>
              </w:rPr>
            </w:pPr>
            <w:r w:rsidRPr="007A49B1">
              <w:rPr>
                <w:b/>
                <w:sz w:val="20"/>
                <w:szCs w:val="20"/>
              </w:rPr>
              <w:t>What has changed that needs to be thought about and controlled?</w:t>
            </w:r>
          </w:p>
        </w:tc>
      </w:tr>
      <w:tr w:rsidR="000020B2" w:rsidRPr="0071703B" w14:paraId="1F9B3F66" w14:textId="77777777" w:rsidTr="24410DFA">
        <w:trPr>
          <w:trHeight w:val="825"/>
        </w:trPr>
        <w:tc>
          <w:tcPr>
            <w:tcW w:w="2988" w:type="dxa"/>
            <w:shd w:val="clear" w:color="auto" w:fill="auto"/>
          </w:tcPr>
          <w:p w14:paraId="63E9F94F" w14:textId="77777777" w:rsidR="000020B2" w:rsidRPr="00FC65CA" w:rsidRDefault="000020B2" w:rsidP="007A49B1">
            <w:pPr>
              <w:widowControl/>
              <w:autoSpaceDE/>
              <w:autoSpaceDN/>
              <w:rPr>
                <w:sz w:val="16"/>
                <w:szCs w:val="16"/>
              </w:rPr>
            </w:pPr>
            <w:r w:rsidRPr="00FC65CA">
              <w:rPr>
                <w:b/>
                <w:sz w:val="16"/>
                <w:szCs w:val="16"/>
              </w:rPr>
              <w:t>A hazard</w:t>
            </w:r>
            <w:r w:rsidRPr="00FC65CA">
              <w:rPr>
                <w:sz w:val="16"/>
                <w:szCs w:val="16"/>
              </w:rPr>
              <w:t xml:space="preserve"> is something that may cause harm or damage.</w:t>
            </w:r>
          </w:p>
          <w:p w14:paraId="220E2504" w14:textId="77777777" w:rsidR="000020B2" w:rsidRPr="00D456BB" w:rsidRDefault="000020B2" w:rsidP="00D456BB">
            <w:pPr>
              <w:widowControl/>
              <w:autoSpaceDE/>
              <w:autoSpaceDN/>
              <w:rPr>
                <w:rFonts w:ascii="Segoe UI" w:eastAsia="Times New Roman" w:hAnsi="Segoe UI" w:cs="Segoe UI"/>
                <w:sz w:val="21"/>
                <w:szCs w:val="21"/>
                <w:lang w:bidi="ar-SA"/>
              </w:rPr>
            </w:pPr>
            <w:r>
              <w:rPr>
                <w:b/>
                <w:sz w:val="16"/>
                <w:szCs w:val="16"/>
              </w:rPr>
              <w:t>The</w:t>
            </w:r>
            <w:r w:rsidRPr="00FC65CA">
              <w:rPr>
                <w:b/>
                <w:sz w:val="16"/>
                <w:szCs w:val="16"/>
              </w:rPr>
              <w:t xml:space="preserve"> risk</w:t>
            </w:r>
            <w:r w:rsidRPr="00FC65CA">
              <w:rPr>
                <w:sz w:val="16"/>
                <w:szCs w:val="16"/>
              </w:rPr>
              <w:t xml:space="preserve"> </w:t>
            </w:r>
            <w:r w:rsidRPr="00D456BB">
              <w:rPr>
                <w:sz w:val="16"/>
                <w:szCs w:val="16"/>
              </w:rPr>
              <w:t>is the harm that may occur from the hazard.</w:t>
            </w:r>
          </w:p>
          <w:p w14:paraId="13AED1B7" w14:textId="77777777" w:rsidR="000020B2" w:rsidRPr="007A49B1" w:rsidRDefault="000020B2" w:rsidP="00DD5A5C">
            <w:pPr>
              <w:widowControl/>
              <w:autoSpaceDE/>
              <w:autoSpaceDN/>
              <w:rPr>
                <w:i/>
                <w:sz w:val="16"/>
                <w:szCs w:val="16"/>
              </w:rPr>
            </w:pPr>
          </w:p>
        </w:tc>
        <w:tc>
          <w:tcPr>
            <w:tcW w:w="2151" w:type="dxa"/>
            <w:shd w:val="clear" w:color="auto" w:fill="auto"/>
          </w:tcPr>
          <w:p w14:paraId="34B002FE" w14:textId="77777777" w:rsidR="000020B2" w:rsidRPr="00FC65CA" w:rsidRDefault="000020B2" w:rsidP="007A49B1">
            <w:pPr>
              <w:widowControl/>
              <w:autoSpaceDE/>
              <w:autoSpaceDN/>
              <w:rPr>
                <w:sz w:val="16"/>
                <w:szCs w:val="16"/>
              </w:rPr>
            </w:pPr>
            <w:r>
              <w:rPr>
                <w:sz w:val="16"/>
                <w:szCs w:val="16"/>
              </w:rPr>
              <w:t>For example: y</w:t>
            </w:r>
            <w:r w:rsidRPr="00FC65CA">
              <w:rPr>
                <w:sz w:val="16"/>
                <w:szCs w:val="16"/>
              </w:rPr>
              <w:t>oung people,</w:t>
            </w:r>
          </w:p>
          <w:p w14:paraId="5F6F95E0" w14:textId="77777777" w:rsidR="000020B2" w:rsidRPr="00FC65CA" w:rsidRDefault="000020B2" w:rsidP="007A49B1">
            <w:pPr>
              <w:widowControl/>
              <w:autoSpaceDE/>
              <w:autoSpaceDN/>
              <w:rPr>
                <w:sz w:val="16"/>
                <w:szCs w:val="16"/>
              </w:rPr>
            </w:pPr>
            <w:r>
              <w:rPr>
                <w:sz w:val="16"/>
                <w:szCs w:val="16"/>
              </w:rPr>
              <w:t>adult volunteers</w:t>
            </w:r>
            <w:r w:rsidRPr="00FC65CA">
              <w:rPr>
                <w:sz w:val="16"/>
                <w:szCs w:val="16"/>
              </w:rPr>
              <w:t xml:space="preserve">, </w:t>
            </w:r>
          </w:p>
          <w:p w14:paraId="56D596C7" w14:textId="77777777" w:rsidR="000020B2" w:rsidRPr="007A49B1" w:rsidRDefault="000020B2" w:rsidP="007A49B1">
            <w:pPr>
              <w:widowControl/>
              <w:autoSpaceDE/>
              <w:autoSpaceDN/>
              <w:rPr>
                <w:i/>
                <w:sz w:val="16"/>
                <w:szCs w:val="16"/>
              </w:rPr>
            </w:pPr>
            <w:r>
              <w:rPr>
                <w:sz w:val="16"/>
                <w:szCs w:val="16"/>
              </w:rPr>
              <w:t>v</w:t>
            </w:r>
            <w:r w:rsidRPr="00FC65CA">
              <w:rPr>
                <w:sz w:val="16"/>
                <w:szCs w:val="16"/>
              </w:rPr>
              <w:t>isitors</w:t>
            </w:r>
          </w:p>
        </w:tc>
        <w:tc>
          <w:tcPr>
            <w:tcW w:w="5579" w:type="dxa"/>
            <w:shd w:val="clear" w:color="auto" w:fill="auto"/>
          </w:tcPr>
          <w:p w14:paraId="5B06396B" w14:textId="77777777" w:rsidR="000020B2" w:rsidRPr="00FC65CA" w:rsidRDefault="000020B2" w:rsidP="007A49B1">
            <w:pPr>
              <w:widowControl/>
              <w:autoSpaceDE/>
              <w:autoSpaceDN/>
              <w:rPr>
                <w:sz w:val="16"/>
                <w:szCs w:val="16"/>
              </w:rPr>
            </w:pPr>
            <w:r w:rsidRPr="00FC65CA">
              <w:rPr>
                <w:b/>
                <w:sz w:val="16"/>
                <w:szCs w:val="16"/>
              </w:rPr>
              <w:t xml:space="preserve">Controls </w:t>
            </w:r>
            <w:r w:rsidRPr="00FC65CA">
              <w:rPr>
                <w:sz w:val="16"/>
                <w:szCs w:val="16"/>
              </w:rPr>
              <w:t xml:space="preserve">are ways of making the activity safer by removing or reducing the risk.  </w:t>
            </w:r>
          </w:p>
          <w:p w14:paraId="18D591A5" w14:textId="5CA3B736" w:rsidR="000020B2" w:rsidRPr="007A49B1" w:rsidRDefault="585C2322" w:rsidP="272DA4BF">
            <w:pPr>
              <w:widowControl/>
              <w:autoSpaceDE/>
              <w:autoSpaceDN/>
              <w:rPr>
                <w:i/>
                <w:iCs/>
                <w:sz w:val="16"/>
                <w:szCs w:val="16"/>
              </w:rPr>
            </w:pPr>
            <w:r w:rsidRPr="272DA4BF">
              <w:rPr>
                <w:sz w:val="16"/>
                <w:szCs w:val="16"/>
              </w:rPr>
              <w:t xml:space="preserve">For example, you may use a different piece of </w:t>
            </w:r>
            <w:r w:rsidR="34056552" w:rsidRPr="272DA4BF">
              <w:rPr>
                <w:sz w:val="16"/>
                <w:szCs w:val="16"/>
              </w:rPr>
              <w:t>equipment,</w:t>
            </w:r>
            <w:r w:rsidRPr="272DA4BF">
              <w:rPr>
                <w:sz w:val="16"/>
                <w:szCs w:val="16"/>
              </w:rPr>
              <w:t xml:space="preserve"> or you might change the way you do the activity.</w:t>
            </w:r>
          </w:p>
        </w:tc>
        <w:tc>
          <w:tcPr>
            <w:tcW w:w="4690" w:type="dxa"/>
            <w:shd w:val="clear" w:color="auto" w:fill="auto"/>
          </w:tcPr>
          <w:p w14:paraId="54411D43" w14:textId="77777777" w:rsidR="000020B2" w:rsidRDefault="000020B2" w:rsidP="00DD5A5C">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p>
          <w:p w14:paraId="610C87A0" w14:textId="77777777" w:rsidR="000020B2" w:rsidRDefault="000020B2" w:rsidP="00DD5A5C">
            <w:pPr>
              <w:widowControl/>
              <w:autoSpaceDE/>
              <w:autoSpaceDN/>
              <w:rPr>
                <w:sz w:val="16"/>
                <w:szCs w:val="16"/>
              </w:rPr>
            </w:pPr>
          </w:p>
          <w:p w14:paraId="38BC01BB" w14:textId="77777777" w:rsidR="000020B2" w:rsidRPr="007A49B1" w:rsidRDefault="000020B2" w:rsidP="00DD5A5C">
            <w:pPr>
              <w:widowControl/>
              <w:autoSpaceDE/>
              <w:autoSpaceDN/>
              <w:rPr>
                <w:i/>
                <w:sz w:val="16"/>
                <w:szCs w:val="16"/>
              </w:rPr>
            </w:pPr>
            <w:r w:rsidRPr="00FC65CA">
              <w:rPr>
                <w:sz w:val="16"/>
                <w:szCs w:val="16"/>
              </w:rPr>
              <w:t>This is a great place to add comments which will be used as part of the review</w:t>
            </w:r>
            <w:r w:rsidRPr="007A49B1">
              <w:rPr>
                <w:i/>
                <w:sz w:val="16"/>
                <w:szCs w:val="16"/>
              </w:rPr>
              <w:t>.</w:t>
            </w:r>
          </w:p>
        </w:tc>
      </w:tr>
      <w:tr w:rsidR="000020B2" w:rsidRPr="001C60E8" w14:paraId="29945544" w14:textId="77777777" w:rsidTr="24410DFA">
        <w:trPr>
          <w:trHeight w:val="746"/>
        </w:trPr>
        <w:tc>
          <w:tcPr>
            <w:tcW w:w="2988" w:type="dxa"/>
            <w:shd w:val="clear" w:color="auto" w:fill="auto"/>
          </w:tcPr>
          <w:p w14:paraId="0E511291" w14:textId="157917B6" w:rsidR="000020B2" w:rsidRPr="00E67EFF" w:rsidRDefault="000020B2" w:rsidP="00E67EFF">
            <w:pPr>
              <w:widowControl/>
              <w:autoSpaceDE/>
              <w:autoSpaceDN/>
              <w:rPr>
                <w:color w:val="FF0000"/>
                <w:sz w:val="20"/>
                <w:szCs w:val="20"/>
              </w:rPr>
            </w:pPr>
            <w:r w:rsidRPr="00E67EFF">
              <w:rPr>
                <w:sz w:val="20"/>
                <w:szCs w:val="20"/>
              </w:rPr>
              <w:t>Contracting Covid 19 &amp; too many people at Huish Woods at any time.</w:t>
            </w:r>
          </w:p>
        </w:tc>
        <w:tc>
          <w:tcPr>
            <w:tcW w:w="2151" w:type="dxa"/>
            <w:shd w:val="clear" w:color="auto" w:fill="auto"/>
          </w:tcPr>
          <w:p w14:paraId="618F5BA2" w14:textId="77777777" w:rsidR="000020B2" w:rsidRPr="00E67EFF" w:rsidRDefault="000020B2" w:rsidP="00E67EFF">
            <w:pPr>
              <w:rPr>
                <w:sz w:val="20"/>
                <w:szCs w:val="20"/>
              </w:rPr>
            </w:pPr>
            <w:r w:rsidRPr="00E67EFF">
              <w:rPr>
                <w:sz w:val="20"/>
                <w:szCs w:val="20"/>
              </w:rPr>
              <w:t>Leaders, YP &amp; Parents / Carers</w:t>
            </w:r>
          </w:p>
          <w:p w14:paraId="53BB50BC" w14:textId="77777777" w:rsidR="000020B2" w:rsidRPr="00E67EFF" w:rsidRDefault="000020B2" w:rsidP="00E67EFF">
            <w:pPr>
              <w:rPr>
                <w:sz w:val="20"/>
                <w:szCs w:val="20"/>
              </w:rPr>
            </w:pPr>
          </w:p>
          <w:p w14:paraId="1B43C60A" w14:textId="1C97AEE3" w:rsidR="000020B2" w:rsidRPr="00E67EFF" w:rsidRDefault="000020B2" w:rsidP="00E67EFF">
            <w:pPr>
              <w:widowControl/>
              <w:autoSpaceDE/>
              <w:autoSpaceDN/>
              <w:rPr>
                <w:color w:val="FF0000"/>
                <w:sz w:val="20"/>
                <w:szCs w:val="20"/>
              </w:rPr>
            </w:pPr>
            <w:r w:rsidRPr="00E67EFF">
              <w:rPr>
                <w:sz w:val="20"/>
                <w:szCs w:val="20"/>
              </w:rPr>
              <w:t xml:space="preserve">HWCM &amp; </w:t>
            </w:r>
            <w:r>
              <w:rPr>
                <w:sz w:val="20"/>
                <w:szCs w:val="20"/>
              </w:rPr>
              <w:t>DEC</w:t>
            </w:r>
          </w:p>
        </w:tc>
        <w:tc>
          <w:tcPr>
            <w:tcW w:w="5579" w:type="dxa"/>
            <w:shd w:val="clear" w:color="auto" w:fill="auto"/>
          </w:tcPr>
          <w:p w14:paraId="475E15A1" w14:textId="5AEAC133" w:rsidR="000020B2" w:rsidRPr="00E67EFF" w:rsidRDefault="000020B2" w:rsidP="00E67EFF">
            <w:pPr>
              <w:rPr>
                <w:sz w:val="20"/>
                <w:szCs w:val="20"/>
              </w:rPr>
            </w:pPr>
            <w:r w:rsidRPr="00E67EFF">
              <w:rPr>
                <w:sz w:val="20"/>
                <w:szCs w:val="20"/>
              </w:rPr>
              <w:t xml:space="preserve">Groups can meet </w:t>
            </w:r>
            <w:r w:rsidR="00486228">
              <w:rPr>
                <w:sz w:val="20"/>
                <w:szCs w:val="20"/>
              </w:rPr>
              <w:t>i</w:t>
            </w:r>
            <w:r w:rsidRPr="00E67EFF">
              <w:rPr>
                <w:sz w:val="20"/>
                <w:szCs w:val="20"/>
              </w:rPr>
              <w:t xml:space="preserve">n line with the Scout Association (TSA) current </w:t>
            </w:r>
            <w:r w:rsidR="00486228">
              <w:rPr>
                <w:sz w:val="20"/>
                <w:szCs w:val="20"/>
              </w:rPr>
              <w:t>g</w:t>
            </w:r>
            <w:r w:rsidRPr="00E67EFF">
              <w:rPr>
                <w:sz w:val="20"/>
                <w:szCs w:val="20"/>
              </w:rPr>
              <w:t xml:space="preserve">uidance. </w:t>
            </w:r>
          </w:p>
          <w:p w14:paraId="397C77DF" w14:textId="7EDE241D" w:rsidR="000020B2" w:rsidRPr="00E67EFF" w:rsidRDefault="000020B2" w:rsidP="00D028B9">
            <w:pPr>
              <w:rPr>
                <w:color w:val="FF0000"/>
                <w:sz w:val="20"/>
                <w:szCs w:val="20"/>
              </w:rPr>
            </w:pPr>
          </w:p>
        </w:tc>
        <w:tc>
          <w:tcPr>
            <w:tcW w:w="4690" w:type="dxa"/>
            <w:shd w:val="clear" w:color="auto" w:fill="auto"/>
          </w:tcPr>
          <w:p w14:paraId="770F85FE" w14:textId="38107145" w:rsidR="000020B2" w:rsidRPr="00E67EFF" w:rsidRDefault="000020B2" w:rsidP="00E67EFF">
            <w:pPr>
              <w:widowControl/>
              <w:autoSpaceDE/>
              <w:autoSpaceDN/>
              <w:rPr>
                <w:color w:val="FF0000"/>
                <w:sz w:val="20"/>
                <w:szCs w:val="20"/>
              </w:rPr>
            </w:pPr>
          </w:p>
        </w:tc>
      </w:tr>
      <w:tr w:rsidR="000020B2" w:rsidRPr="001C60E8" w14:paraId="75221111" w14:textId="697D11DF" w:rsidTr="24410DFA">
        <w:trPr>
          <w:trHeight w:val="790"/>
        </w:trPr>
        <w:tc>
          <w:tcPr>
            <w:tcW w:w="2988" w:type="dxa"/>
            <w:shd w:val="clear" w:color="auto" w:fill="auto"/>
          </w:tcPr>
          <w:p w14:paraId="3A97CC13" w14:textId="22A46442" w:rsidR="000020B2" w:rsidRPr="00E67EFF" w:rsidRDefault="000020B2" w:rsidP="00E67EFF">
            <w:pPr>
              <w:widowControl/>
              <w:autoSpaceDE/>
              <w:autoSpaceDN/>
              <w:rPr>
                <w:sz w:val="20"/>
                <w:szCs w:val="20"/>
              </w:rPr>
            </w:pPr>
            <w:r w:rsidRPr="00E67EFF">
              <w:rPr>
                <w:sz w:val="20"/>
                <w:szCs w:val="20"/>
              </w:rPr>
              <w:t>Contracting Covid 19 &amp; too many people at Huish Woods at any time.</w:t>
            </w:r>
          </w:p>
        </w:tc>
        <w:tc>
          <w:tcPr>
            <w:tcW w:w="2151" w:type="dxa"/>
            <w:shd w:val="clear" w:color="auto" w:fill="auto"/>
          </w:tcPr>
          <w:p w14:paraId="7D7D8673" w14:textId="77777777" w:rsidR="000020B2" w:rsidRPr="00E67EFF" w:rsidRDefault="000020B2" w:rsidP="00E67EFF">
            <w:pPr>
              <w:rPr>
                <w:sz w:val="20"/>
                <w:szCs w:val="20"/>
              </w:rPr>
            </w:pPr>
            <w:r w:rsidRPr="00E67EFF">
              <w:rPr>
                <w:sz w:val="20"/>
                <w:szCs w:val="20"/>
              </w:rPr>
              <w:t>Leaders, YP &amp; Parents / Carers</w:t>
            </w:r>
          </w:p>
          <w:p w14:paraId="539BEF73" w14:textId="77777777" w:rsidR="000020B2" w:rsidRPr="00E67EFF" w:rsidRDefault="000020B2" w:rsidP="00E67EFF">
            <w:pPr>
              <w:rPr>
                <w:sz w:val="20"/>
                <w:szCs w:val="20"/>
              </w:rPr>
            </w:pPr>
          </w:p>
          <w:p w14:paraId="6C7CBB7B" w14:textId="2AA1CB12" w:rsidR="000020B2" w:rsidRPr="00E67EFF" w:rsidRDefault="000020B2" w:rsidP="00E67EFF">
            <w:pPr>
              <w:widowControl/>
              <w:autoSpaceDE/>
              <w:autoSpaceDN/>
              <w:rPr>
                <w:sz w:val="20"/>
                <w:szCs w:val="20"/>
              </w:rPr>
            </w:pPr>
            <w:r w:rsidRPr="00E67EFF">
              <w:rPr>
                <w:sz w:val="20"/>
                <w:szCs w:val="20"/>
              </w:rPr>
              <w:t xml:space="preserve">HWCM &amp; </w:t>
            </w:r>
            <w:r>
              <w:rPr>
                <w:sz w:val="20"/>
                <w:szCs w:val="20"/>
              </w:rPr>
              <w:t>DEC</w:t>
            </w:r>
          </w:p>
        </w:tc>
        <w:tc>
          <w:tcPr>
            <w:tcW w:w="5579" w:type="dxa"/>
            <w:shd w:val="clear" w:color="auto" w:fill="auto"/>
          </w:tcPr>
          <w:p w14:paraId="55A8C44E" w14:textId="77777777" w:rsidR="000020B2" w:rsidRPr="00E67EFF" w:rsidRDefault="000020B2" w:rsidP="00E67EFF">
            <w:pPr>
              <w:rPr>
                <w:sz w:val="20"/>
                <w:szCs w:val="20"/>
              </w:rPr>
            </w:pPr>
            <w:r w:rsidRPr="00E67EFF">
              <w:rPr>
                <w:sz w:val="20"/>
                <w:szCs w:val="20"/>
              </w:rPr>
              <w:t xml:space="preserve">Huish Woods will be open to </w:t>
            </w:r>
            <w:r w:rsidRPr="00E67EFF">
              <w:rPr>
                <w:b/>
                <w:bCs/>
                <w:sz w:val="20"/>
                <w:szCs w:val="20"/>
              </w:rPr>
              <w:t xml:space="preserve">other non-Scouting Groups </w:t>
            </w:r>
            <w:r w:rsidRPr="00E67EFF">
              <w:rPr>
                <w:sz w:val="20"/>
                <w:szCs w:val="20"/>
              </w:rPr>
              <w:t xml:space="preserve">including but not limited to Schools, Guiding and D of E. </w:t>
            </w:r>
          </w:p>
          <w:p w14:paraId="467FBB8E" w14:textId="77777777" w:rsidR="000020B2" w:rsidRPr="00E67EFF" w:rsidRDefault="000020B2" w:rsidP="00E67EFF">
            <w:pPr>
              <w:rPr>
                <w:sz w:val="20"/>
                <w:szCs w:val="20"/>
              </w:rPr>
            </w:pPr>
          </w:p>
          <w:p w14:paraId="2D4B118D" w14:textId="77777777" w:rsidR="000020B2" w:rsidRPr="00E67EFF" w:rsidRDefault="000020B2" w:rsidP="00E67EFF">
            <w:pPr>
              <w:rPr>
                <w:sz w:val="20"/>
                <w:szCs w:val="20"/>
              </w:rPr>
            </w:pPr>
            <w:r w:rsidRPr="00E67EFF">
              <w:rPr>
                <w:sz w:val="20"/>
                <w:szCs w:val="20"/>
              </w:rPr>
              <w:t>All non-Scouting Groups attending Huish Woods must adhere to the applicable guidance in line with the Government Guidance, The Scout Association and National Youth Association.</w:t>
            </w:r>
          </w:p>
          <w:p w14:paraId="33ED1555" w14:textId="77777777" w:rsidR="000020B2" w:rsidRPr="00E67EFF" w:rsidRDefault="000020B2" w:rsidP="00E67EFF">
            <w:pPr>
              <w:rPr>
                <w:sz w:val="20"/>
                <w:szCs w:val="20"/>
              </w:rPr>
            </w:pPr>
          </w:p>
          <w:p w14:paraId="29581FD1" w14:textId="7F4A48CF" w:rsidR="000020B2" w:rsidRPr="00E67EFF" w:rsidRDefault="00707933" w:rsidP="00E67EFF">
            <w:pPr>
              <w:rPr>
                <w:sz w:val="20"/>
                <w:szCs w:val="20"/>
              </w:rPr>
            </w:pPr>
            <w:r>
              <w:rPr>
                <w:sz w:val="20"/>
                <w:szCs w:val="20"/>
              </w:rPr>
              <w:t>It is recommended that a</w:t>
            </w:r>
            <w:r w:rsidR="000020B2" w:rsidRPr="0085302F">
              <w:rPr>
                <w:sz w:val="20"/>
                <w:szCs w:val="20"/>
              </w:rPr>
              <w:t>ny</w:t>
            </w:r>
            <w:r w:rsidR="00CE5FDF" w:rsidRPr="0085302F">
              <w:rPr>
                <w:sz w:val="20"/>
                <w:szCs w:val="20"/>
              </w:rPr>
              <w:t xml:space="preserve">one </w:t>
            </w:r>
            <w:r w:rsidR="000020B2" w:rsidRPr="0085302F">
              <w:rPr>
                <w:sz w:val="20"/>
                <w:szCs w:val="20"/>
              </w:rPr>
              <w:t xml:space="preserve">11 years </w:t>
            </w:r>
            <w:r w:rsidR="00CE5FDF" w:rsidRPr="0085302F">
              <w:rPr>
                <w:sz w:val="20"/>
                <w:szCs w:val="20"/>
              </w:rPr>
              <w:t>and older</w:t>
            </w:r>
            <w:r w:rsidR="000020B2" w:rsidRPr="0085302F">
              <w:rPr>
                <w:sz w:val="20"/>
                <w:szCs w:val="20"/>
              </w:rPr>
              <w:t xml:space="preserve"> must wear a face</w:t>
            </w:r>
            <w:r w:rsidR="007E1647" w:rsidRPr="0085302F">
              <w:rPr>
                <w:sz w:val="20"/>
                <w:szCs w:val="20"/>
              </w:rPr>
              <w:t xml:space="preserve"> mask </w:t>
            </w:r>
            <w:r w:rsidR="000020B2" w:rsidRPr="0085302F">
              <w:rPr>
                <w:sz w:val="20"/>
                <w:szCs w:val="20"/>
              </w:rPr>
              <w:t>indoors.</w:t>
            </w:r>
          </w:p>
          <w:p w14:paraId="34C968C6" w14:textId="77777777" w:rsidR="000020B2" w:rsidRPr="00E67EFF" w:rsidRDefault="000020B2" w:rsidP="00E67EFF">
            <w:pPr>
              <w:rPr>
                <w:sz w:val="20"/>
                <w:szCs w:val="20"/>
              </w:rPr>
            </w:pPr>
          </w:p>
          <w:p w14:paraId="083161F0" w14:textId="0256C3F8" w:rsidR="000020B2" w:rsidRPr="00E67EFF" w:rsidRDefault="000020B2" w:rsidP="00307770">
            <w:pPr>
              <w:rPr>
                <w:sz w:val="20"/>
                <w:szCs w:val="20"/>
              </w:rPr>
            </w:pPr>
          </w:p>
        </w:tc>
        <w:tc>
          <w:tcPr>
            <w:tcW w:w="4690" w:type="dxa"/>
            <w:shd w:val="clear" w:color="auto" w:fill="auto"/>
          </w:tcPr>
          <w:p w14:paraId="6986D83A" w14:textId="00FE2184" w:rsidR="000020B2" w:rsidRPr="00E67EFF" w:rsidRDefault="000020B2" w:rsidP="00E67EFF">
            <w:pPr>
              <w:widowControl/>
              <w:autoSpaceDE/>
              <w:autoSpaceDN/>
              <w:rPr>
                <w:sz w:val="20"/>
                <w:szCs w:val="20"/>
              </w:rPr>
            </w:pPr>
          </w:p>
        </w:tc>
      </w:tr>
      <w:tr w:rsidR="000020B2" w:rsidRPr="001C60E8" w14:paraId="586A551E" w14:textId="77777777" w:rsidTr="24410DFA">
        <w:trPr>
          <w:trHeight w:val="748"/>
        </w:trPr>
        <w:tc>
          <w:tcPr>
            <w:tcW w:w="2988" w:type="dxa"/>
            <w:shd w:val="clear" w:color="auto" w:fill="auto"/>
          </w:tcPr>
          <w:p w14:paraId="2660D245" w14:textId="4AA664FD" w:rsidR="000020B2" w:rsidRPr="00E67EFF" w:rsidRDefault="000020B2" w:rsidP="00E67EFF">
            <w:pPr>
              <w:widowControl/>
              <w:autoSpaceDE/>
              <w:autoSpaceDN/>
              <w:rPr>
                <w:bCs/>
                <w:sz w:val="20"/>
                <w:szCs w:val="20"/>
              </w:rPr>
            </w:pPr>
            <w:r w:rsidRPr="004A3CE8">
              <w:lastRenderedPageBreak/>
              <w:t>Contracting Covid 19 &amp; too many people at Huish Woods at any time.</w:t>
            </w:r>
          </w:p>
        </w:tc>
        <w:tc>
          <w:tcPr>
            <w:tcW w:w="2151" w:type="dxa"/>
            <w:shd w:val="clear" w:color="auto" w:fill="auto"/>
          </w:tcPr>
          <w:p w14:paraId="14A08276" w14:textId="77777777" w:rsidR="000020B2" w:rsidRDefault="000020B2" w:rsidP="00E67EFF">
            <w:r w:rsidRPr="004A3CE8">
              <w:t>Leaders</w:t>
            </w:r>
            <w:r>
              <w:t xml:space="preserve">, YP </w:t>
            </w:r>
            <w:r w:rsidRPr="004A3CE8">
              <w:t xml:space="preserve">&amp; </w:t>
            </w:r>
            <w:r>
              <w:t>Parents / Carers</w:t>
            </w:r>
          </w:p>
          <w:p w14:paraId="6CB9A854" w14:textId="77777777" w:rsidR="000020B2" w:rsidRDefault="000020B2" w:rsidP="00E67EFF"/>
          <w:p w14:paraId="297B98F3" w14:textId="04C67B27" w:rsidR="000020B2" w:rsidRDefault="000020B2" w:rsidP="00E67EFF">
            <w:r w:rsidRPr="0031530F">
              <w:t xml:space="preserve">HWCM &amp; </w:t>
            </w:r>
            <w:r>
              <w:t>DEC</w:t>
            </w:r>
          </w:p>
          <w:p w14:paraId="6B6F6A45" w14:textId="6C7D0E75" w:rsidR="000020B2" w:rsidRPr="00E67EFF" w:rsidRDefault="000020B2" w:rsidP="00E67EFF">
            <w:pPr>
              <w:widowControl/>
              <w:autoSpaceDE/>
              <w:autoSpaceDN/>
              <w:rPr>
                <w:bCs/>
                <w:sz w:val="20"/>
                <w:szCs w:val="20"/>
              </w:rPr>
            </w:pPr>
          </w:p>
        </w:tc>
        <w:tc>
          <w:tcPr>
            <w:tcW w:w="5579" w:type="dxa"/>
            <w:shd w:val="clear" w:color="auto" w:fill="auto"/>
          </w:tcPr>
          <w:p w14:paraId="0431E982" w14:textId="77777777" w:rsidR="000020B2" w:rsidRDefault="000020B2" w:rsidP="00E67EFF">
            <w:r>
              <w:t>All attending site are to provide hand sanitiser for personal use and use on the Group Camp Sites and if using an area of the Beacon Field or Activity Field.</w:t>
            </w:r>
          </w:p>
          <w:p w14:paraId="6CEC944A" w14:textId="77777777" w:rsidR="000020B2" w:rsidRDefault="000020B2" w:rsidP="00E67EFF"/>
          <w:p w14:paraId="4B01C222" w14:textId="77777777" w:rsidR="000020B2" w:rsidRDefault="000020B2" w:rsidP="00E67EFF">
            <w:r>
              <w:t>Huish Woods will provide Hand Sanitizer throughout the general site areas for use.</w:t>
            </w:r>
          </w:p>
          <w:p w14:paraId="2C4CC4AA" w14:textId="05A774A1" w:rsidR="000020B2" w:rsidRPr="00E67EFF" w:rsidRDefault="000020B2" w:rsidP="00E67EFF">
            <w:pPr>
              <w:widowControl/>
              <w:autoSpaceDE/>
              <w:autoSpaceDN/>
              <w:rPr>
                <w:bCs/>
                <w:sz w:val="20"/>
                <w:szCs w:val="20"/>
              </w:rPr>
            </w:pPr>
          </w:p>
        </w:tc>
        <w:tc>
          <w:tcPr>
            <w:tcW w:w="4690" w:type="dxa"/>
            <w:shd w:val="clear" w:color="auto" w:fill="auto"/>
          </w:tcPr>
          <w:p w14:paraId="1821814E" w14:textId="50F08BF7" w:rsidR="000020B2" w:rsidRPr="00E67EFF" w:rsidRDefault="000020B2" w:rsidP="00E67EFF">
            <w:pPr>
              <w:widowControl/>
              <w:autoSpaceDE/>
              <w:autoSpaceDN/>
              <w:rPr>
                <w:bCs/>
                <w:sz w:val="20"/>
                <w:szCs w:val="20"/>
              </w:rPr>
            </w:pPr>
          </w:p>
        </w:tc>
      </w:tr>
      <w:tr w:rsidR="000020B2" w:rsidRPr="00E67EFF" w14:paraId="44660182" w14:textId="77777777" w:rsidTr="24410DFA">
        <w:trPr>
          <w:trHeight w:val="748"/>
        </w:trPr>
        <w:tc>
          <w:tcPr>
            <w:tcW w:w="2988" w:type="dxa"/>
            <w:shd w:val="clear" w:color="auto" w:fill="auto"/>
          </w:tcPr>
          <w:p w14:paraId="02503A31" w14:textId="0C1505A4" w:rsidR="000020B2" w:rsidRPr="00E67EFF" w:rsidRDefault="000020B2" w:rsidP="00E67EFF">
            <w:pPr>
              <w:widowControl/>
              <w:autoSpaceDE/>
              <w:autoSpaceDN/>
              <w:rPr>
                <w:sz w:val="20"/>
                <w:szCs w:val="20"/>
              </w:rPr>
            </w:pPr>
            <w:r w:rsidRPr="00E67EFF">
              <w:rPr>
                <w:sz w:val="20"/>
                <w:szCs w:val="20"/>
              </w:rPr>
              <w:t>Covid 19 Symptoms &amp; infecting others.</w:t>
            </w:r>
          </w:p>
        </w:tc>
        <w:tc>
          <w:tcPr>
            <w:tcW w:w="2151" w:type="dxa"/>
            <w:shd w:val="clear" w:color="auto" w:fill="auto"/>
          </w:tcPr>
          <w:p w14:paraId="1D862E29" w14:textId="77777777" w:rsidR="000020B2" w:rsidRPr="00E67EFF" w:rsidRDefault="000020B2" w:rsidP="00E67EFF">
            <w:pPr>
              <w:rPr>
                <w:sz w:val="20"/>
                <w:szCs w:val="20"/>
              </w:rPr>
            </w:pPr>
            <w:r w:rsidRPr="00E67EFF">
              <w:rPr>
                <w:sz w:val="20"/>
                <w:szCs w:val="20"/>
              </w:rPr>
              <w:t>Leaders, YP &amp; Parents / Carers</w:t>
            </w:r>
          </w:p>
          <w:p w14:paraId="3FA59C9B" w14:textId="77777777" w:rsidR="000020B2" w:rsidRPr="00E67EFF" w:rsidRDefault="000020B2" w:rsidP="00E67EFF">
            <w:pPr>
              <w:rPr>
                <w:sz w:val="20"/>
                <w:szCs w:val="20"/>
              </w:rPr>
            </w:pPr>
          </w:p>
          <w:p w14:paraId="5AD5188E" w14:textId="415D0444" w:rsidR="000020B2" w:rsidRPr="00E67EFF" w:rsidRDefault="000020B2" w:rsidP="00E67EFF">
            <w:pPr>
              <w:widowControl/>
              <w:autoSpaceDE/>
              <w:autoSpaceDN/>
              <w:rPr>
                <w:sz w:val="20"/>
                <w:szCs w:val="20"/>
              </w:rPr>
            </w:pPr>
            <w:r w:rsidRPr="00E67EFF">
              <w:rPr>
                <w:sz w:val="20"/>
                <w:szCs w:val="20"/>
              </w:rPr>
              <w:t xml:space="preserve">HWCM &amp; </w:t>
            </w:r>
            <w:r>
              <w:rPr>
                <w:sz w:val="20"/>
                <w:szCs w:val="20"/>
              </w:rPr>
              <w:t>DEC</w:t>
            </w:r>
          </w:p>
        </w:tc>
        <w:tc>
          <w:tcPr>
            <w:tcW w:w="5579" w:type="dxa"/>
            <w:shd w:val="clear" w:color="auto" w:fill="auto"/>
          </w:tcPr>
          <w:p w14:paraId="01859B85" w14:textId="6870E28C" w:rsidR="000020B2" w:rsidRDefault="000020B2" w:rsidP="00E67EFF">
            <w:pPr>
              <w:rPr>
                <w:sz w:val="20"/>
                <w:szCs w:val="20"/>
              </w:rPr>
            </w:pPr>
            <w:r w:rsidRPr="00E67EFF">
              <w:rPr>
                <w:sz w:val="20"/>
                <w:szCs w:val="20"/>
              </w:rPr>
              <w:t xml:space="preserve">All attendees to Huish Woods must ensure they are of good health and not experiencing any Covid 19 symptoms. If they have experienced any symptoms previously within the last </w:t>
            </w:r>
            <w:r w:rsidR="009F1A99">
              <w:rPr>
                <w:sz w:val="20"/>
                <w:szCs w:val="20"/>
              </w:rPr>
              <w:t>10</w:t>
            </w:r>
            <w:r w:rsidRPr="00E67EFF">
              <w:rPr>
                <w:sz w:val="20"/>
                <w:szCs w:val="20"/>
              </w:rPr>
              <w:t xml:space="preserve"> days, they must NOT visit Huish Woods. </w:t>
            </w:r>
          </w:p>
          <w:p w14:paraId="4DB013CA" w14:textId="76F3FAAE" w:rsidR="009F1A99" w:rsidRDefault="009F1A99" w:rsidP="00E67EFF">
            <w:pPr>
              <w:rPr>
                <w:sz w:val="20"/>
                <w:szCs w:val="20"/>
              </w:rPr>
            </w:pPr>
          </w:p>
          <w:p w14:paraId="0DDAD0E9" w14:textId="21966492" w:rsidR="00EB3A88" w:rsidRPr="00EB3A88" w:rsidRDefault="00EB3A88" w:rsidP="00EB3A88">
            <w:pPr>
              <w:rPr>
                <w:sz w:val="20"/>
                <w:szCs w:val="20"/>
              </w:rPr>
            </w:pPr>
            <w:r w:rsidRPr="00EB3A88">
              <w:rPr>
                <w:sz w:val="20"/>
                <w:szCs w:val="20"/>
              </w:rPr>
              <w:t>Anyone 11 years old (12 years old in Scotland) or over attending a residential event is strongly encouraged to do a lateral flow test:</w:t>
            </w:r>
            <w:r w:rsidRPr="00EB3A88">
              <w:rPr>
                <w:rFonts w:ascii="Times New Roman" w:hAnsi="Times New Roman" w:cs="Times New Roman"/>
                <w:sz w:val="20"/>
                <w:szCs w:val="20"/>
              </w:rPr>
              <w:t> </w:t>
            </w:r>
            <w:r w:rsidRPr="00EB3A88">
              <w:rPr>
                <w:sz w:val="20"/>
                <w:szCs w:val="20"/>
              </w:rPr>
              <w:t xml:space="preserve"> </w:t>
            </w:r>
          </w:p>
          <w:p w14:paraId="1E8D2548" w14:textId="77777777" w:rsidR="00EB3A88" w:rsidRPr="00EB3A88" w:rsidRDefault="00EB3A88" w:rsidP="00EB3A88">
            <w:pPr>
              <w:pStyle w:val="ListParagraph"/>
              <w:numPr>
                <w:ilvl w:val="0"/>
                <w:numId w:val="40"/>
              </w:numPr>
            </w:pPr>
            <w:r w:rsidRPr="00EB3A88">
              <w:t>immediately</w:t>
            </w:r>
            <w:r w:rsidRPr="00EB3A88">
              <w:rPr>
                <w:rFonts w:ascii="Times New Roman" w:hAnsi="Times New Roman" w:cs="Times New Roman"/>
              </w:rPr>
              <w:t> </w:t>
            </w:r>
            <w:r w:rsidRPr="00EB3A88">
              <w:t>prior to departure</w:t>
            </w:r>
            <w:r w:rsidRPr="00EB3A88">
              <w:rPr>
                <w:rFonts w:ascii="Times New Roman" w:hAnsi="Times New Roman" w:cs="Times New Roman"/>
              </w:rPr>
              <w:t> </w:t>
            </w:r>
            <w:r w:rsidRPr="00EB3A88">
              <w:t>(groups are</w:t>
            </w:r>
            <w:r w:rsidRPr="00EB3A88">
              <w:rPr>
                <w:rFonts w:ascii="Times New Roman" w:hAnsi="Times New Roman" w:cs="Times New Roman"/>
              </w:rPr>
              <w:t> </w:t>
            </w:r>
            <w:r w:rsidRPr="00EB3A88">
              <w:t>advised</w:t>
            </w:r>
            <w:r w:rsidRPr="00EB3A88">
              <w:rPr>
                <w:rFonts w:ascii="Times New Roman" w:hAnsi="Times New Roman" w:cs="Times New Roman"/>
              </w:rPr>
              <w:t> </w:t>
            </w:r>
            <w:r w:rsidRPr="00EB3A88">
              <w:t>to do these at the meeting point)</w:t>
            </w:r>
            <w:r w:rsidRPr="00EB3A88">
              <w:rPr>
                <w:rFonts w:ascii="Times New Roman" w:hAnsi="Times New Roman" w:cs="Times New Roman"/>
              </w:rPr>
              <w:t>    </w:t>
            </w:r>
            <w:r w:rsidRPr="00EB3A88">
              <w:t xml:space="preserve"> </w:t>
            </w:r>
          </w:p>
          <w:p w14:paraId="27DBFC32" w14:textId="77777777" w:rsidR="00EB3A88" w:rsidRPr="00EB3A88" w:rsidRDefault="00EB3A88" w:rsidP="00EB3A88">
            <w:pPr>
              <w:pStyle w:val="ListParagraph"/>
              <w:numPr>
                <w:ilvl w:val="0"/>
                <w:numId w:val="40"/>
              </w:numPr>
            </w:pPr>
            <w:r w:rsidRPr="00EB3A88">
              <w:t>every 48-72 hours throughout the trip</w:t>
            </w:r>
            <w:r w:rsidRPr="00EB3A88">
              <w:rPr>
                <w:rFonts w:ascii="Times New Roman" w:hAnsi="Times New Roman" w:cs="Times New Roman"/>
              </w:rPr>
              <w:t>    </w:t>
            </w:r>
            <w:r w:rsidRPr="00EB3A88">
              <w:t xml:space="preserve"> </w:t>
            </w:r>
          </w:p>
          <w:p w14:paraId="3D66D71E" w14:textId="77777777" w:rsidR="00EB3A88" w:rsidRPr="00EB3A88" w:rsidRDefault="00EB3A88" w:rsidP="00EB3A88">
            <w:pPr>
              <w:pStyle w:val="ListParagraph"/>
              <w:numPr>
                <w:ilvl w:val="0"/>
                <w:numId w:val="40"/>
              </w:numPr>
            </w:pPr>
            <w:r w:rsidRPr="00EB3A88">
              <w:t>at the end of the event before people return home.</w:t>
            </w:r>
            <w:r w:rsidRPr="00EB3A88">
              <w:rPr>
                <w:rFonts w:ascii="Times New Roman" w:hAnsi="Times New Roman" w:cs="Times New Roman"/>
              </w:rPr>
              <w:t>   </w:t>
            </w:r>
            <w:r w:rsidRPr="00EB3A88">
              <w:t xml:space="preserve"> </w:t>
            </w:r>
          </w:p>
          <w:p w14:paraId="7DABEEEA" w14:textId="3268FF13" w:rsidR="000020B2" w:rsidRDefault="00EB3A88" w:rsidP="00EB3A88">
            <w:pPr>
              <w:rPr>
                <w:sz w:val="20"/>
                <w:szCs w:val="20"/>
              </w:rPr>
            </w:pPr>
            <w:r w:rsidRPr="00EB3A88">
              <w:rPr>
                <w:sz w:val="20"/>
                <w:szCs w:val="20"/>
              </w:rPr>
              <w:t>This applies to both young people</w:t>
            </w:r>
            <w:r w:rsidRPr="00EB3A88">
              <w:rPr>
                <w:rFonts w:ascii="Times New Roman" w:hAnsi="Times New Roman" w:cs="Times New Roman"/>
                <w:sz w:val="20"/>
                <w:szCs w:val="20"/>
              </w:rPr>
              <w:t> </w:t>
            </w:r>
            <w:r w:rsidRPr="00EB3A88">
              <w:rPr>
                <w:sz w:val="20"/>
                <w:szCs w:val="20"/>
              </w:rPr>
              <w:t>and volunteers.</w:t>
            </w:r>
            <w:r w:rsidRPr="00EB3A88">
              <w:rPr>
                <w:rFonts w:ascii="Times New Roman" w:hAnsi="Times New Roman" w:cs="Times New Roman"/>
                <w:sz w:val="20"/>
                <w:szCs w:val="20"/>
              </w:rPr>
              <w:t> </w:t>
            </w:r>
            <w:r w:rsidRPr="00EB3A88">
              <w:rPr>
                <w:sz w:val="20"/>
                <w:szCs w:val="20"/>
              </w:rPr>
              <w:t xml:space="preserve"> This</w:t>
            </w:r>
            <w:r w:rsidRPr="00EB3A88">
              <w:rPr>
                <w:rFonts w:ascii="Times New Roman" w:hAnsi="Times New Roman" w:cs="Times New Roman"/>
                <w:sz w:val="20"/>
                <w:szCs w:val="20"/>
              </w:rPr>
              <w:t> </w:t>
            </w:r>
            <w:r w:rsidRPr="00EB3A88">
              <w:rPr>
                <w:sz w:val="20"/>
                <w:szCs w:val="20"/>
              </w:rPr>
              <w:t>will</w:t>
            </w:r>
            <w:r w:rsidRPr="00EB3A88">
              <w:rPr>
                <w:rFonts w:ascii="Times New Roman" w:hAnsi="Times New Roman" w:cs="Times New Roman"/>
                <w:sz w:val="20"/>
                <w:szCs w:val="20"/>
              </w:rPr>
              <w:t> </w:t>
            </w:r>
            <w:r w:rsidRPr="00EB3A88">
              <w:rPr>
                <w:sz w:val="20"/>
                <w:szCs w:val="20"/>
              </w:rPr>
              <w:t>provide an extra level of control and reassurance for those taking part</w:t>
            </w:r>
            <w:r w:rsidRPr="00EB3A88">
              <w:rPr>
                <w:rFonts w:ascii="Times New Roman" w:hAnsi="Times New Roman" w:cs="Times New Roman"/>
                <w:sz w:val="20"/>
                <w:szCs w:val="20"/>
              </w:rPr>
              <w:t> </w:t>
            </w:r>
            <w:r w:rsidRPr="00EB3A88">
              <w:rPr>
                <w:sz w:val="20"/>
                <w:szCs w:val="20"/>
              </w:rPr>
              <w:t>and</w:t>
            </w:r>
            <w:r w:rsidRPr="00EB3A88">
              <w:rPr>
                <w:rFonts w:ascii="Times New Roman" w:hAnsi="Times New Roman" w:cs="Times New Roman"/>
                <w:sz w:val="20"/>
                <w:szCs w:val="20"/>
              </w:rPr>
              <w:t> </w:t>
            </w:r>
            <w:r w:rsidRPr="00EB3A88">
              <w:rPr>
                <w:sz w:val="20"/>
                <w:szCs w:val="20"/>
              </w:rPr>
              <w:t>will be updated based on advice from individual nations.</w:t>
            </w:r>
            <w:r w:rsidRPr="00EB3A88">
              <w:rPr>
                <w:rFonts w:ascii="Times New Roman" w:hAnsi="Times New Roman" w:cs="Times New Roman"/>
                <w:sz w:val="20"/>
                <w:szCs w:val="20"/>
              </w:rPr>
              <w:t>  </w:t>
            </w:r>
            <w:r w:rsidRPr="00EB3A88">
              <w:rPr>
                <w:sz w:val="20"/>
                <w:szCs w:val="20"/>
              </w:rPr>
              <w:t xml:space="preserve"> </w:t>
            </w:r>
          </w:p>
          <w:p w14:paraId="010E444A" w14:textId="77777777" w:rsidR="00EB3A88" w:rsidRPr="00E67EFF" w:rsidRDefault="00EB3A88" w:rsidP="00EB3A88">
            <w:pPr>
              <w:rPr>
                <w:sz w:val="20"/>
                <w:szCs w:val="20"/>
              </w:rPr>
            </w:pPr>
          </w:p>
          <w:p w14:paraId="47F990A7" w14:textId="1D91EDDE" w:rsidR="000020B2" w:rsidRPr="00E67EFF" w:rsidRDefault="000020B2" w:rsidP="00E67EFF">
            <w:pPr>
              <w:rPr>
                <w:sz w:val="20"/>
                <w:szCs w:val="20"/>
              </w:rPr>
            </w:pPr>
            <w:r w:rsidRPr="00E67EFF">
              <w:rPr>
                <w:sz w:val="20"/>
                <w:szCs w:val="20"/>
              </w:rPr>
              <w:t xml:space="preserve">Leaders of Groups are to ensure members of their Group should not be quarantined for either ill health or return from foreign travel, in line with </w:t>
            </w:r>
            <w:r w:rsidR="009F1A99">
              <w:rPr>
                <w:sz w:val="20"/>
                <w:szCs w:val="20"/>
              </w:rPr>
              <w:t>g</w:t>
            </w:r>
            <w:r w:rsidRPr="00E67EFF">
              <w:rPr>
                <w:sz w:val="20"/>
                <w:szCs w:val="20"/>
              </w:rPr>
              <w:t xml:space="preserve">overnment </w:t>
            </w:r>
            <w:r w:rsidR="009F1A99">
              <w:rPr>
                <w:sz w:val="20"/>
                <w:szCs w:val="20"/>
              </w:rPr>
              <w:t>g</w:t>
            </w:r>
            <w:r w:rsidRPr="00E67EFF">
              <w:rPr>
                <w:sz w:val="20"/>
                <w:szCs w:val="20"/>
              </w:rPr>
              <w:t>uidance at the time.</w:t>
            </w:r>
          </w:p>
          <w:p w14:paraId="3C1BE69E" w14:textId="77777777" w:rsidR="000020B2" w:rsidRPr="00E67EFF" w:rsidRDefault="000020B2" w:rsidP="00E67EFF">
            <w:pPr>
              <w:widowControl/>
              <w:autoSpaceDE/>
              <w:autoSpaceDN/>
              <w:rPr>
                <w:sz w:val="20"/>
                <w:szCs w:val="20"/>
              </w:rPr>
            </w:pPr>
          </w:p>
        </w:tc>
        <w:tc>
          <w:tcPr>
            <w:tcW w:w="4690" w:type="dxa"/>
            <w:shd w:val="clear" w:color="auto" w:fill="auto"/>
          </w:tcPr>
          <w:p w14:paraId="156AFC84" w14:textId="373669D5" w:rsidR="000020B2" w:rsidRPr="00E67EFF" w:rsidRDefault="000020B2" w:rsidP="00E67EFF">
            <w:pPr>
              <w:widowControl/>
              <w:autoSpaceDE/>
              <w:autoSpaceDN/>
              <w:rPr>
                <w:sz w:val="20"/>
                <w:szCs w:val="20"/>
              </w:rPr>
            </w:pPr>
          </w:p>
        </w:tc>
      </w:tr>
      <w:tr w:rsidR="000020B2" w:rsidRPr="00E67EFF" w14:paraId="32E4B623" w14:textId="77777777" w:rsidTr="24410DFA">
        <w:trPr>
          <w:trHeight w:val="748"/>
        </w:trPr>
        <w:tc>
          <w:tcPr>
            <w:tcW w:w="2988" w:type="dxa"/>
            <w:shd w:val="clear" w:color="auto" w:fill="auto"/>
          </w:tcPr>
          <w:p w14:paraId="4C2F2F9C" w14:textId="77777777" w:rsidR="000020B2" w:rsidRPr="00E67EFF" w:rsidRDefault="000020B2" w:rsidP="00E67EFF">
            <w:pPr>
              <w:rPr>
                <w:sz w:val="20"/>
                <w:szCs w:val="20"/>
              </w:rPr>
            </w:pPr>
            <w:r w:rsidRPr="00E67EFF">
              <w:rPr>
                <w:sz w:val="20"/>
                <w:szCs w:val="20"/>
              </w:rPr>
              <w:t>First Aid Provision if required.</w:t>
            </w:r>
          </w:p>
          <w:p w14:paraId="49423E73" w14:textId="77777777" w:rsidR="000020B2" w:rsidRPr="00E67EFF" w:rsidRDefault="000020B2" w:rsidP="00E67EFF">
            <w:pPr>
              <w:rPr>
                <w:sz w:val="20"/>
                <w:szCs w:val="20"/>
              </w:rPr>
            </w:pPr>
          </w:p>
          <w:p w14:paraId="0D62A642" w14:textId="77777777" w:rsidR="000020B2" w:rsidRPr="00E67EFF" w:rsidRDefault="000020B2" w:rsidP="00E67EFF">
            <w:pPr>
              <w:rPr>
                <w:sz w:val="20"/>
                <w:szCs w:val="20"/>
              </w:rPr>
            </w:pPr>
          </w:p>
          <w:p w14:paraId="77788CA0" w14:textId="77777777" w:rsidR="000020B2" w:rsidRPr="00E67EFF" w:rsidRDefault="000020B2" w:rsidP="00E67EFF">
            <w:pPr>
              <w:widowControl/>
              <w:autoSpaceDE/>
              <w:autoSpaceDN/>
              <w:rPr>
                <w:sz w:val="20"/>
                <w:szCs w:val="20"/>
              </w:rPr>
            </w:pPr>
          </w:p>
        </w:tc>
        <w:tc>
          <w:tcPr>
            <w:tcW w:w="2151" w:type="dxa"/>
            <w:shd w:val="clear" w:color="auto" w:fill="auto"/>
          </w:tcPr>
          <w:p w14:paraId="1C90FBB5" w14:textId="77777777" w:rsidR="000020B2" w:rsidRPr="00E67EFF" w:rsidRDefault="000020B2" w:rsidP="00E67EFF">
            <w:pPr>
              <w:rPr>
                <w:sz w:val="20"/>
                <w:szCs w:val="20"/>
              </w:rPr>
            </w:pPr>
            <w:r w:rsidRPr="00E67EFF">
              <w:rPr>
                <w:sz w:val="20"/>
                <w:szCs w:val="20"/>
              </w:rPr>
              <w:t>Leaders, YP &amp; Parents / Carers</w:t>
            </w:r>
          </w:p>
          <w:p w14:paraId="01151E68" w14:textId="77777777" w:rsidR="000020B2" w:rsidRPr="00E67EFF" w:rsidRDefault="000020B2" w:rsidP="00E67EFF">
            <w:pPr>
              <w:rPr>
                <w:sz w:val="20"/>
                <w:szCs w:val="20"/>
              </w:rPr>
            </w:pPr>
          </w:p>
          <w:p w14:paraId="66B7C89D" w14:textId="5796B090" w:rsidR="000020B2" w:rsidRPr="00E67EFF" w:rsidRDefault="000020B2" w:rsidP="00E67EFF">
            <w:pPr>
              <w:widowControl/>
              <w:autoSpaceDE/>
              <w:autoSpaceDN/>
              <w:rPr>
                <w:sz w:val="20"/>
                <w:szCs w:val="20"/>
              </w:rPr>
            </w:pPr>
            <w:r w:rsidRPr="00E67EFF">
              <w:rPr>
                <w:sz w:val="20"/>
                <w:szCs w:val="20"/>
              </w:rPr>
              <w:t xml:space="preserve">HWCM &amp; </w:t>
            </w:r>
            <w:r>
              <w:rPr>
                <w:sz w:val="20"/>
                <w:szCs w:val="20"/>
              </w:rPr>
              <w:t>DEC</w:t>
            </w:r>
          </w:p>
        </w:tc>
        <w:tc>
          <w:tcPr>
            <w:tcW w:w="5579" w:type="dxa"/>
            <w:shd w:val="clear" w:color="auto" w:fill="auto"/>
          </w:tcPr>
          <w:p w14:paraId="7A696316" w14:textId="77777777" w:rsidR="000020B2" w:rsidRPr="00E67EFF" w:rsidRDefault="000020B2" w:rsidP="00E67EFF">
            <w:pPr>
              <w:rPr>
                <w:sz w:val="20"/>
                <w:szCs w:val="20"/>
              </w:rPr>
            </w:pPr>
            <w:r w:rsidRPr="00E67EFF">
              <w:rPr>
                <w:sz w:val="20"/>
                <w:szCs w:val="20"/>
              </w:rPr>
              <w:t>All attending site are to provide Covid-secure First Aid Kits to be used on their Group Members.</w:t>
            </w:r>
          </w:p>
          <w:p w14:paraId="380B367F" w14:textId="77777777" w:rsidR="000020B2" w:rsidRPr="00E67EFF" w:rsidRDefault="000020B2" w:rsidP="00E67EFF">
            <w:pPr>
              <w:rPr>
                <w:sz w:val="20"/>
                <w:szCs w:val="20"/>
              </w:rPr>
            </w:pPr>
          </w:p>
          <w:p w14:paraId="21366CCC" w14:textId="740D4606" w:rsidR="000020B2" w:rsidRPr="00EB3A88" w:rsidRDefault="43AF1998" w:rsidP="555C0A41">
            <w:pPr>
              <w:rPr>
                <w:sz w:val="20"/>
                <w:szCs w:val="20"/>
              </w:rPr>
            </w:pPr>
            <w:r w:rsidRPr="00EB3A88">
              <w:rPr>
                <w:sz w:val="20"/>
                <w:szCs w:val="20"/>
              </w:rPr>
              <w:t xml:space="preserve">A Covid-secure First Aid kit </w:t>
            </w:r>
            <w:r w:rsidR="327CD9B1" w:rsidRPr="00EB3A88">
              <w:rPr>
                <w:sz w:val="20"/>
                <w:szCs w:val="20"/>
              </w:rPr>
              <w:t xml:space="preserve">is </w:t>
            </w:r>
            <w:r w:rsidRPr="00EB3A88">
              <w:rPr>
                <w:sz w:val="20"/>
                <w:szCs w:val="20"/>
              </w:rPr>
              <w:t>available in the Campsite</w:t>
            </w:r>
            <w:r w:rsidR="575A00F2" w:rsidRPr="00EB3A88">
              <w:rPr>
                <w:sz w:val="20"/>
                <w:szCs w:val="20"/>
              </w:rPr>
              <w:t xml:space="preserve"> </w:t>
            </w:r>
            <w:r w:rsidR="575A00F2" w:rsidRPr="00EB3A88">
              <w:rPr>
                <w:sz w:val="20"/>
                <w:szCs w:val="20"/>
              </w:rPr>
              <w:lastRenderedPageBreak/>
              <w:t>Office</w:t>
            </w:r>
            <w:r w:rsidRPr="00EB3A88">
              <w:rPr>
                <w:sz w:val="20"/>
                <w:szCs w:val="20"/>
              </w:rPr>
              <w:t xml:space="preserve"> Facilities</w:t>
            </w:r>
            <w:r w:rsidR="1FA87CD0" w:rsidRPr="00EB3A88">
              <w:rPr>
                <w:sz w:val="20"/>
                <w:szCs w:val="20"/>
              </w:rPr>
              <w:t xml:space="preserve">, located in the lobby to </w:t>
            </w:r>
            <w:proofErr w:type="spellStart"/>
            <w:r w:rsidR="1FA87CD0" w:rsidRPr="00EB3A88">
              <w:rPr>
                <w:sz w:val="20"/>
                <w:szCs w:val="20"/>
              </w:rPr>
              <w:t>Govett</w:t>
            </w:r>
            <w:proofErr w:type="spellEnd"/>
            <w:r w:rsidR="1FA87CD0" w:rsidRPr="00EB3A88">
              <w:rPr>
                <w:sz w:val="20"/>
                <w:szCs w:val="20"/>
              </w:rPr>
              <w:t xml:space="preserve"> Hall (Signage identifies location).</w:t>
            </w:r>
          </w:p>
          <w:p w14:paraId="3FF88C9A" w14:textId="77777777" w:rsidR="000020B2" w:rsidRPr="00EB3A88" w:rsidRDefault="000020B2" w:rsidP="00E67EFF">
            <w:pPr>
              <w:rPr>
                <w:sz w:val="20"/>
                <w:szCs w:val="20"/>
              </w:rPr>
            </w:pPr>
          </w:p>
          <w:p w14:paraId="3D36B627" w14:textId="69561604" w:rsidR="000020B2" w:rsidRPr="00EB3A88" w:rsidRDefault="43AF1998" w:rsidP="555C0A41">
            <w:pPr>
              <w:rPr>
                <w:sz w:val="20"/>
                <w:szCs w:val="20"/>
              </w:rPr>
            </w:pPr>
            <w:r w:rsidRPr="00EB3A88">
              <w:rPr>
                <w:sz w:val="20"/>
                <w:szCs w:val="20"/>
              </w:rPr>
              <w:t xml:space="preserve">The Huish Woods </w:t>
            </w:r>
            <w:r w:rsidR="083D936A" w:rsidRPr="00EB3A88">
              <w:rPr>
                <w:sz w:val="20"/>
                <w:szCs w:val="20"/>
              </w:rPr>
              <w:t>D</w:t>
            </w:r>
            <w:r w:rsidRPr="00EB3A88">
              <w:rPr>
                <w:sz w:val="20"/>
                <w:szCs w:val="20"/>
              </w:rPr>
              <w:t xml:space="preserve">efibrillator (located in the entrance area to the </w:t>
            </w:r>
            <w:proofErr w:type="spellStart"/>
            <w:r w:rsidRPr="00EB3A88">
              <w:rPr>
                <w:sz w:val="20"/>
                <w:szCs w:val="20"/>
              </w:rPr>
              <w:t>Govett</w:t>
            </w:r>
            <w:proofErr w:type="spellEnd"/>
            <w:r w:rsidRPr="00EB3A88">
              <w:rPr>
                <w:sz w:val="20"/>
                <w:szCs w:val="20"/>
              </w:rPr>
              <w:t xml:space="preserve"> Hall) </w:t>
            </w:r>
            <w:r w:rsidR="084BCC84" w:rsidRPr="00EB3A88">
              <w:rPr>
                <w:sz w:val="20"/>
                <w:szCs w:val="20"/>
              </w:rPr>
              <w:t xml:space="preserve">is </w:t>
            </w:r>
            <w:r w:rsidRPr="00EB3A88">
              <w:rPr>
                <w:sz w:val="20"/>
                <w:szCs w:val="20"/>
              </w:rPr>
              <w:t>labelled with ‘</w:t>
            </w:r>
            <w:r w:rsidR="7C719A87" w:rsidRPr="00EB3A88">
              <w:rPr>
                <w:sz w:val="20"/>
                <w:szCs w:val="20"/>
              </w:rPr>
              <w:t xml:space="preserve">Due to Covid 19 Mouth to </w:t>
            </w:r>
            <w:r w:rsidR="38DD4BE0" w:rsidRPr="00EB3A88">
              <w:rPr>
                <w:sz w:val="20"/>
                <w:szCs w:val="20"/>
              </w:rPr>
              <w:t>m</w:t>
            </w:r>
            <w:r w:rsidR="7C719A87" w:rsidRPr="00EB3A88">
              <w:rPr>
                <w:sz w:val="20"/>
                <w:szCs w:val="20"/>
              </w:rPr>
              <w:t xml:space="preserve">outh is </w:t>
            </w:r>
            <w:r w:rsidR="2A366DF4" w:rsidRPr="00EB3A88">
              <w:rPr>
                <w:sz w:val="20"/>
                <w:szCs w:val="20"/>
              </w:rPr>
              <w:t>n</w:t>
            </w:r>
            <w:r w:rsidR="7C719A87" w:rsidRPr="00EB3A88">
              <w:rPr>
                <w:sz w:val="20"/>
                <w:szCs w:val="20"/>
              </w:rPr>
              <w:t xml:space="preserve">ot </w:t>
            </w:r>
            <w:r w:rsidR="4041F61A" w:rsidRPr="00EB3A88">
              <w:rPr>
                <w:sz w:val="20"/>
                <w:szCs w:val="20"/>
              </w:rPr>
              <w:t>r</w:t>
            </w:r>
            <w:r w:rsidR="7C719A87" w:rsidRPr="00EB3A88">
              <w:rPr>
                <w:sz w:val="20"/>
                <w:szCs w:val="20"/>
              </w:rPr>
              <w:t>ecommended</w:t>
            </w:r>
            <w:r w:rsidRPr="00EB3A88">
              <w:rPr>
                <w:sz w:val="20"/>
                <w:szCs w:val="20"/>
              </w:rPr>
              <w:t xml:space="preserve">’. </w:t>
            </w:r>
          </w:p>
          <w:p w14:paraId="33981DDB" w14:textId="77777777" w:rsidR="000020B2" w:rsidRPr="00E67EFF" w:rsidRDefault="000020B2" w:rsidP="00E67EFF">
            <w:pPr>
              <w:widowControl/>
              <w:autoSpaceDE/>
              <w:autoSpaceDN/>
              <w:rPr>
                <w:sz w:val="20"/>
                <w:szCs w:val="20"/>
              </w:rPr>
            </w:pPr>
          </w:p>
        </w:tc>
        <w:tc>
          <w:tcPr>
            <w:tcW w:w="4690" w:type="dxa"/>
            <w:shd w:val="clear" w:color="auto" w:fill="auto"/>
          </w:tcPr>
          <w:p w14:paraId="6DBE26D5" w14:textId="3D86E7D2" w:rsidR="000020B2" w:rsidRPr="00E67EFF" w:rsidRDefault="000020B2" w:rsidP="00E67EFF">
            <w:pPr>
              <w:widowControl/>
              <w:autoSpaceDE/>
              <w:autoSpaceDN/>
              <w:rPr>
                <w:sz w:val="20"/>
                <w:szCs w:val="20"/>
              </w:rPr>
            </w:pPr>
          </w:p>
        </w:tc>
      </w:tr>
      <w:tr w:rsidR="000020B2" w:rsidRPr="00E67EFF" w14:paraId="44954C74" w14:textId="77777777" w:rsidTr="24410DFA">
        <w:trPr>
          <w:trHeight w:val="748"/>
        </w:trPr>
        <w:tc>
          <w:tcPr>
            <w:tcW w:w="2988" w:type="dxa"/>
            <w:shd w:val="clear" w:color="auto" w:fill="auto"/>
          </w:tcPr>
          <w:p w14:paraId="76F6D792" w14:textId="77777777" w:rsidR="000020B2" w:rsidRPr="00E67EFF" w:rsidRDefault="000020B2" w:rsidP="00E67EFF">
            <w:pPr>
              <w:rPr>
                <w:sz w:val="20"/>
                <w:szCs w:val="20"/>
              </w:rPr>
            </w:pPr>
            <w:r w:rsidRPr="00E67EFF">
              <w:rPr>
                <w:sz w:val="20"/>
                <w:szCs w:val="20"/>
              </w:rPr>
              <w:t>Become unwell whilst at Huish Woods.</w:t>
            </w:r>
          </w:p>
          <w:p w14:paraId="6FEC019E" w14:textId="77777777" w:rsidR="000020B2" w:rsidRPr="00E67EFF" w:rsidRDefault="000020B2" w:rsidP="00E67EFF">
            <w:pPr>
              <w:widowControl/>
              <w:autoSpaceDE/>
              <w:autoSpaceDN/>
              <w:rPr>
                <w:sz w:val="20"/>
                <w:szCs w:val="20"/>
              </w:rPr>
            </w:pPr>
          </w:p>
        </w:tc>
        <w:tc>
          <w:tcPr>
            <w:tcW w:w="2151" w:type="dxa"/>
            <w:shd w:val="clear" w:color="auto" w:fill="auto"/>
          </w:tcPr>
          <w:p w14:paraId="76B90155" w14:textId="77777777" w:rsidR="000020B2" w:rsidRPr="00E67EFF" w:rsidRDefault="000020B2" w:rsidP="00E67EFF">
            <w:pPr>
              <w:rPr>
                <w:sz w:val="20"/>
                <w:szCs w:val="20"/>
              </w:rPr>
            </w:pPr>
            <w:r w:rsidRPr="00E67EFF">
              <w:rPr>
                <w:sz w:val="20"/>
                <w:szCs w:val="20"/>
              </w:rPr>
              <w:t>Leaders, YP &amp; Parents / Carers</w:t>
            </w:r>
          </w:p>
          <w:p w14:paraId="32751F7A" w14:textId="77777777" w:rsidR="000020B2" w:rsidRPr="00E67EFF" w:rsidRDefault="000020B2" w:rsidP="00E67EFF">
            <w:pPr>
              <w:rPr>
                <w:sz w:val="20"/>
                <w:szCs w:val="20"/>
              </w:rPr>
            </w:pPr>
          </w:p>
          <w:p w14:paraId="4C06F3AC" w14:textId="6BD7A56B" w:rsidR="000020B2" w:rsidRPr="00E67EFF" w:rsidRDefault="000020B2" w:rsidP="00E67EFF">
            <w:pPr>
              <w:widowControl/>
              <w:autoSpaceDE/>
              <w:autoSpaceDN/>
              <w:rPr>
                <w:sz w:val="20"/>
                <w:szCs w:val="20"/>
              </w:rPr>
            </w:pPr>
            <w:r w:rsidRPr="00E67EFF">
              <w:rPr>
                <w:sz w:val="20"/>
                <w:szCs w:val="20"/>
              </w:rPr>
              <w:t xml:space="preserve">HWCM &amp; </w:t>
            </w:r>
            <w:r>
              <w:rPr>
                <w:sz w:val="20"/>
                <w:szCs w:val="20"/>
              </w:rPr>
              <w:t>DEC</w:t>
            </w:r>
          </w:p>
        </w:tc>
        <w:tc>
          <w:tcPr>
            <w:tcW w:w="5579" w:type="dxa"/>
            <w:shd w:val="clear" w:color="auto" w:fill="auto"/>
          </w:tcPr>
          <w:p w14:paraId="250BD96C" w14:textId="4AC700AC" w:rsidR="007D70B4" w:rsidRDefault="007D70B4" w:rsidP="00E67EFF">
            <w:pPr>
              <w:rPr>
                <w:sz w:val="20"/>
                <w:szCs w:val="20"/>
              </w:rPr>
            </w:pPr>
            <w:r w:rsidRPr="007D70B4">
              <w:rPr>
                <w:sz w:val="20"/>
                <w:szCs w:val="20"/>
              </w:rPr>
              <w:t>If someone exhibits symptoms during t</w:t>
            </w:r>
            <w:r w:rsidR="0003752C">
              <w:rPr>
                <w:sz w:val="20"/>
                <w:szCs w:val="20"/>
              </w:rPr>
              <w:t>heir visit</w:t>
            </w:r>
            <w:r w:rsidRPr="007D70B4">
              <w:rPr>
                <w:rFonts w:ascii="Times New Roman" w:hAnsi="Times New Roman" w:cs="Times New Roman"/>
                <w:sz w:val="20"/>
                <w:szCs w:val="20"/>
              </w:rPr>
              <w:t> </w:t>
            </w:r>
            <w:r w:rsidRPr="007D70B4">
              <w:rPr>
                <w:sz w:val="20"/>
                <w:szCs w:val="20"/>
              </w:rPr>
              <w:t>or has a positive result on a lateral flow</w:t>
            </w:r>
            <w:r w:rsidRPr="007D70B4">
              <w:rPr>
                <w:rFonts w:ascii="Times New Roman" w:hAnsi="Times New Roman" w:cs="Times New Roman"/>
                <w:sz w:val="20"/>
                <w:szCs w:val="20"/>
              </w:rPr>
              <w:t> </w:t>
            </w:r>
            <w:r w:rsidRPr="007D70B4">
              <w:rPr>
                <w:sz w:val="20"/>
                <w:szCs w:val="20"/>
              </w:rPr>
              <w:t>test</w:t>
            </w:r>
            <w:r w:rsidRPr="007D70B4">
              <w:rPr>
                <w:rFonts w:ascii="Times New Roman" w:hAnsi="Times New Roman" w:cs="Times New Roman"/>
                <w:sz w:val="20"/>
                <w:szCs w:val="20"/>
              </w:rPr>
              <w:t> </w:t>
            </w:r>
            <w:r w:rsidRPr="007D70B4">
              <w:rPr>
                <w:sz w:val="20"/>
                <w:szCs w:val="20"/>
              </w:rPr>
              <w:t>then</w:t>
            </w:r>
            <w:r w:rsidRPr="007D70B4">
              <w:rPr>
                <w:rFonts w:ascii="Times New Roman" w:hAnsi="Times New Roman" w:cs="Times New Roman"/>
                <w:sz w:val="20"/>
                <w:szCs w:val="20"/>
              </w:rPr>
              <w:t> </w:t>
            </w:r>
            <w:r w:rsidRPr="007D70B4">
              <w:rPr>
                <w:sz w:val="20"/>
                <w:szCs w:val="20"/>
              </w:rPr>
              <w:t>they</w:t>
            </w:r>
            <w:r w:rsidRPr="007D70B4">
              <w:rPr>
                <w:rFonts w:ascii="Times New Roman" w:hAnsi="Times New Roman" w:cs="Times New Roman"/>
                <w:sz w:val="20"/>
                <w:szCs w:val="20"/>
              </w:rPr>
              <w:t> </w:t>
            </w:r>
            <w:r w:rsidRPr="007D70B4">
              <w:rPr>
                <w:sz w:val="20"/>
                <w:szCs w:val="20"/>
              </w:rPr>
              <w:t>and all those they are sharing a tent or dorm room with</w:t>
            </w:r>
            <w:r w:rsidRPr="007D70B4">
              <w:rPr>
                <w:rFonts w:ascii="Times New Roman" w:hAnsi="Times New Roman" w:cs="Times New Roman"/>
                <w:sz w:val="20"/>
                <w:szCs w:val="20"/>
              </w:rPr>
              <w:t> </w:t>
            </w:r>
            <w:r w:rsidRPr="007D70B4">
              <w:rPr>
                <w:sz w:val="20"/>
                <w:szCs w:val="20"/>
              </w:rPr>
              <w:t>should</w:t>
            </w:r>
            <w:r w:rsidRPr="007D70B4">
              <w:rPr>
                <w:rFonts w:ascii="Times New Roman" w:hAnsi="Times New Roman" w:cs="Times New Roman"/>
                <w:sz w:val="20"/>
                <w:szCs w:val="20"/>
              </w:rPr>
              <w:t> </w:t>
            </w:r>
            <w:r w:rsidRPr="007D70B4">
              <w:rPr>
                <w:sz w:val="20"/>
                <w:szCs w:val="20"/>
              </w:rPr>
              <w:t>return home</w:t>
            </w:r>
            <w:r w:rsidRPr="007D70B4">
              <w:rPr>
                <w:rFonts w:ascii="Times New Roman" w:hAnsi="Times New Roman" w:cs="Times New Roman"/>
                <w:sz w:val="20"/>
                <w:szCs w:val="20"/>
              </w:rPr>
              <w:t> </w:t>
            </w:r>
            <w:r w:rsidRPr="007D70B4">
              <w:rPr>
                <w:sz w:val="20"/>
                <w:szCs w:val="20"/>
              </w:rPr>
              <w:t xml:space="preserve">and follow government guidance regarding self-isolation </w:t>
            </w:r>
            <w:proofErr w:type="gramStart"/>
            <w:r w:rsidRPr="007D70B4">
              <w:rPr>
                <w:sz w:val="20"/>
                <w:szCs w:val="20"/>
              </w:rPr>
              <w:t>and</w:t>
            </w:r>
            <w:r w:rsidRPr="007D70B4">
              <w:rPr>
                <w:rFonts w:ascii="Times New Roman" w:hAnsi="Times New Roman" w:cs="Times New Roman"/>
                <w:sz w:val="20"/>
                <w:szCs w:val="20"/>
              </w:rPr>
              <w:t> </w:t>
            </w:r>
            <w:r w:rsidRPr="007D70B4">
              <w:rPr>
                <w:sz w:val="20"/>
                <w:szCs w:val="20"/>
              </w:rPr>
              <w:t xml:space="preserve"> further</w:t>
            </w:r>
            <w:proofErr w:type="gramEnd"/>
            <w:r w:rsidRPr="007D70B4">
              <w:rPr>
                <w:sz w:val="20"/>
                <w:szCs w:val="20"/>
              </w:rPr>
              <w:t xml:space="preserve"> testing.</w:t>
            </w:r>
            <w:r w:rsidRPr="007D70B4">
              <w:rPr>
                <w:rFonts w:ascii="Times New Roman" w:hAnsi="Times New Roman" w:cs="Times New Roman"/>
                <w:sz w:val="20"/>
                <w:szCs w:val="20"/>
              </w:rPr>
              <w:t>    </w:t>
            </w:r>
            <w:r w:rsidRPr="007D70B4">
              <w:rPr>
                <w:sz w:val="20"/>
                <w:szCs w:val="20"/>
              </w:rPr>
              <w:t xml:space="preserve"> </w:t>
            </w:r>
          </w:p>
          <w:p w14:paraId="7D861253" w14:textId="77777777" w:rsidR="007D70B4" w:rsidRDefault="007D70B4" w:rsidP="00E67EFF">
            <w:pPr>
              <w:rPr>
                <w:sz w:val="20"/>
                <w:szCs w:val="20"/>
              </w:rPr>
            </w:pPr>
          </w:p>
          <w:p w14:paraId="1515EF9E" w14:textId="52A0CA84" w:rsidR="000020B2" w:rsidRPr="00F64291" w:rsidRDefault="43AF1998" w:rsidP="00E67EFF">
            <w:pPr>
              <w:rPr>
                <w:sz w:val="20"/>
                <w:szCs w:val="20"/>
              </w:rPr>
            </w:pPr>
            <w:r w:rsidRPr="555C0A41">
              <w:rPr>
                <w:sz w:val="20"/>
                <w:szCs w:val="20"/>
              </w:rPr>
              <w:t xml:space="preserve">The Bob </w:t>
            </w:r>
            <w:proofErr w:type="spellStart"/>
            <w:r w:rsidRPr="555C0A41">
              <w:rPr>
                <w:sz w:val="20"/>
                <w:szCs w:val="20"/>
              </w:rPr>
              <w:t>Branton</w:t>
            </w:r>
            <w:proofErr w:type="spellEnd"/>
            <w:r w:rsidRPr="555C0A41">
              <w:rPr>
                <w:sz w:val="20"/>
                <w:szCs w:val="20"/>
              </w:rPr>
              <w:t xml:space="preserve"> Room </w:t>
            </w:r>
            <w:r w:rsidR="23D7689B" w:rsidRPr="555C0A41">
              <w:rPr>
                <w:sz w:val="20"/>
                <w:szCs w:val="20"/>
              </w:rPr>
              <w:t>is</w:t>
            </w:r>
            <w:r w:rsidRPr="555C0A41">
              <w:rPr>
                <w:sz w:val="20"/>
                <w:szCs w:val="20"/>
              </w:rPr>
              <w:t xml:space="preserve"> the designated Isolation Area; it is located off the Lobby Entrance Area to The </w:t>
            </w:r>
            <w:proofErr w:type="spellStart"/>
            <w:r w:rsidRPr="555C0A41">
              <w:rPr>
                <w:sz w:val="20"/>
                <w:szCs w:val="20"/>
              </w:rPr>
              <w:t>Govett</w:t>
            </w:r>
            <w:proofErr w:type="spellEnd"/>
            <w:r w:rsidRPr="555C0A41">
              <w:rPr>
                <w:sz w:val="20"/>
                <w:szCs w:val="20"/>
              </w:rPr>
              <w:t xml:space="preserve"> Hall and Kitchen.</w:t>
            </w:r>
          </w:p>
          <w:p w14:paraId="05962F15" w14:textId="77777777" w:rsidR="000020B2" w:rsidRPr="00F64291" w:rsidRDefault="000020B2" w:rsidP="00E67EFF">
            <w:pPr>
              <w:rPr>
                <w:sz w:val="20"/>
                <w:szCs w:val="20"/>
              </w:rPr>
            </w:pPr>
          </w:p>
          <w:p w14:paraId="6D98F252" w14:textId="77777777" w:rsidR="000020B2" w:rsidRPr="00F64291" w:rsidRDefault="000020B2" w:rsidP="00E67EFF">
            <w:pPr>
              <w:rPr>
                <w:sz w:val="20"/>
                <w:szCs w:val="20"/>
              </w:rPr>
            </w:pPr>
            <w:r w:rsidRPr="00F64291">
              <w:rPr>
                <w:sz w:val="20"/>
                <w:szCs w:val="20"/>
              </w:rPr>
              <w:t xml:space="preserve">The lobby area is over 2m wide allowing for safe passing into the Bob </w:t>
            </w:r>
            <w:proofErr w:type="spellStart"/>
            <w:r w:rsidRPr="00F64291">
              <w:rPr>
                <w:sz w:val="20"/>
                <w:szCs w:val="20"/>
              </w:rPr>
              <w:t>Branton</w:t>
            </w:r>
            <w:proofErr w:type="spellEnd"/>
            <w:r w:rsidRPr="00F64291">
              <w:rPr>
                <w:sz w:val="20"/>
                <w:szCs w:val="20"/>
              </w:rPr>
              <w:t xml:space="preserve"> Room.</w:t>
            </w:r>
          </w:p>
          <w:p w14:paraId="1F952EC0" w14:textId="77777777" w:rsidR="000020B2" w:rsidRPr="00F64291" w:rsidRDefault="000020B2" w:rsidP="00E67EFF">
            <w:pPr>
              <w:rPr>
                <w:sz w:val="20"/>
                <w:szCs w:val="20"/>
              </w:rPr>
            </w:pPr>
          </w:p>
          <w:p w14:paraId="392F3213" w14:textId="77777777" w:rsidR="000020B2" w:rsidRPr="00F64291" w:rsidRDefault="000020B2" w:rsidP="00E67EFF">
            <w:pPr>
              <w:rPr>
                <w:sz w:val="20"/>
                <w:szCs w:val="20"/>
              </w:rPr>
            </w:pPr>
            <w:r w:rsidRPr="00F64291">
              <w:rPr>
                <w:sz w:val="20"/>
                <w:szCs w:val="20"/>
              </w:rPr>
              <w:t xml:space="preserve">If the Bob </w:t>
            </w:r>
            <w:proofErr w:type="spellStart"/>
            <w:r w:rsidRPr="00F64291">
              <w:rPr>
                <w:sz w:val="20"/>
                <w:szCs w:val="20"/>
              </w:rPr>
              <w:t>Branton</w:t>
            </w:r>
            <w:proofErr w:type="spellEnd"/>
            <w:r w:rsidRPr="00F64291">
              <w:rPr>
                <w:sz w:val="20"/>
                <w:szCs w:val="20"/>
              </w:rPr>
              <w:t xml:space="preserve"> Room was required for Isolation purposes, Access / egress to The </w:t>
            </w:r>
            <w:proofErr w:type="spellStart"/>
            <w:r w:rsidRPr="00F64291">
              <w:rPr>
                <w:sz w:val="20"/>
                <w:szCs w:val="20"/>
              </w:rPr>
              <w:t>Govett</w:t>
            </w:r>
            <w:proofErr w:type="spellEnd"/>
            <w:r w:rsidRPr="00F64291">
              <w:rPr>
                <w:sz w:val="20"/>
                <w:szCs w:val="20"/>
              </w:rPr>
              <w:t xml:space="preserve"> Hall can be gained from the other end of the hall via the Toilet Lobby area or Fire Exit.</w:t>
            </w:r>
          </w:p>
          <w:p w14:paraId="41BEEF44" w14:textId="77777777" w:rsidR="000020B2" w:rsidRPr="00F64291" w:rsidRDefault="000020B2" w:rsidP="00E67EFF">
            <w:pPr>
              <w:widowControl/>
              <w:autoSpaceDE/>
              <w:autoSpaceDN/>
              <w:rPr>
                <w:sz w:val="20"/>
                <w:szCs w:val="20"/>
              </w:rPr>
            </w:pPr>
          </w:p>
        </w:tc>
        <w:tc>
          <w:tcPr>
            <w:tcW w:w="4690" w:type="dxa"/>
            <w:shd w:val="clear" w:color="auto" w:fill="auto"/>
          </w:tcPr>
          <w:p w14:paraId="54EDDF1D" w14:textId="77777777" w:rsidR="000020B2" w:rsidRPr="00E67EFF" w:rsidRDefault="000020B2" w:rsidP="00E67EFF">
            <w:pPr>
              <w:widowControl/>
              <w:autoSpaceDE/>
              <w:autoSpaceDN/>
              <w:rPr>
                <w:sz w:val="20"/>
                <w:szCs w:val="20"/>
              </w:rPr>
            </w:pPr>
          </w:p>
        </w:tc>
      </w:tr>
      <w:tr w:rsidR="000020B2" w:rsidRPr="00E67EFF" w14:paraId="6384D048" w14:textId="77777777" w:rsidTr="24410DFA">
        <w:trPr>
          <w:trHeight w:val="748"/>
        </w:trPr>
        <w:tc>
          <w:tcPr>
            <w:tcW w:w="2988" w:type="dxa"/>
            <w:shd w:val="clear" w:color="auto" w:fill="auto"/>
          </w:tcPr>
          <w:p w14:paraId="71ADA999" w14:textId="793744DA" w:rsidR="000020B2" w:rsidRPr="00E67EFF" w:rsidRDefault="000020B2" w:rsidP="00E67EFF">
            <w:pPr>
              <w:widowControl/>
              <w:autoSpaceDE/>
              <w:autoSpaceDN/>
              <w:rPr>
                <w:sz w:val="20"/>
                <w:szCs w:val="20"/>
              </w:rPr>
            </w:pPr>
            <w:r w:rsidRPr="00E67EFF">
              <w:rPr>
                <w:sz w:val="20"/>
                <w:szCs w:val="20"/>
              </w:rPr>
              <w:t>Covid 19 Campsite Signing in procedure.</w:t>
            </w:r>
          </w:p>
        </w:tc>
        <w:tc>
          <w:tcPr>
            <w:tcW w:w="2151" w:type="dxa"/>
            <w:shd w:val="clear" w:color="auto" w:fill="auto"/>
          </w:tcPr>
          <w:p w14:paraId="58595236" w14:textId="77777777" w:rsidR="000020B2" w:rsidRPr="00E67EFF" w:rsidRDefault="000020B2" w:rsidP="00E67EFF">
            <w:pPr>
              <w:rPr>
                <w:sz w:val="20"/>
                <w:szCs w:val="20"/>
              </w:rPr>
            </w:pPr>
            <w:r w:rsidRPr="00E67EFF">
              <w:rPr>
                <w:sz w:val="20"/>
                <w:szCs w:val="20"/>
              </w:rPr>
              <w:t>Leaders, YP &amp; Parents / Carers</w:t>
            </w:r>
          </w:p>
          <w:p w14:paraId="75B3B48F" w14:textId="77777777" w:rsidR="000020B2" w:rsidRPr="00E67EFF" w:rsidRDefault="000020B2" w:rsidP="00E67EFF">
            <w:pPr>
              <w:rPr>
                <w:sz w:val="20"/>
                <w:szCs w:val="20"/>
              </w:rPr>
            </w:pPr>
          </w:p>
          <w:p w14:paraId="2E505496" w14:textId="233F35A0"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2F102F3C" w14:textId="7796F135" w:rsidR="000020B2" w:rsidRPr="00662C62" w:rsidRDefault="43AF1998" w:rsidP="555C0A41">
            <w:pPr>
              <w:rPr>
                <w:sz w:val="20"/>
                <w:szCs w:val="20"/>
              </w:rPr>
            </w:pPr>
            <w:r w:rsidRPr="00662C62">
              <w:rPr>
                <w:sz w:val="20"/>
                <w:szCs w:val="20"/>
              </w:rPr>
              <w:t>Upon arrival, an Appointed Group Representative are to</w:t>
            </w:r>
            <w:r w:rsidR="1FAA694F" w:rsidRPr="00662C62">
              <w:rPr>
                <w:sz w:val="20"/>
                <w:szCs w:val="20"/>
              </w:rPr>
              <w:t xml:space="preserve"> scan </w:t>
            </w:r>
            <w:r w:rsidR="50992F7A" w:rsidRPr="00662C62">
              <w:rPr>
                <w:sz w:val="20"/>
                <w:szCs w:val="20"/>
              </w:rPr>
              <w:t xml:space="preserve">one of </w:t>
            </w:r>
            <w:r w:rsidR="1FAA694F" w:rsidRPr="00662C62">
              <w:rPr>
                <w:sz w:val="20"/>
                <w:szCs w:val="20"/>
              </w:rPr>
              <w:t>the Huish Woods QR Code</w:t>
            </w:r>
            <w:r w:rsidR="73F5E9C2" w:rsidRPr="00662C62">
              <w:rPr>
                <w:sz w:val="20"/>
                <w:szCs w:val="20"/>
              </w:rPr>
              <w:t>s</w:t>
            </w:r>
            <w:r w:rsidR="72FBBE98" w:rsidRPr="00662C62">
              <w:rPr>
                <w:sz w:val="20"/>
                <w:szCs w:val="20"/>
              </w:rPr>
              <w:t xml:space="preserve"> </w:t>
            </w:r>
            <w:r w:rsidR="64FDC23B" w:rsidRPr="00662C62">
              <w:rPr>
                <w:sz w:val="20"/>
                <w:szCs w:val="20"/>
              </w:rPr>
              <w:t xml:space="preserve">located at </w:t>
            </w:r>
            <w:r w:rsidR="127173AF" w:rsidRPr="00662C62">
              <w:rPr>
                <w:sz w:val="20"/>
                <w:szCs w:val="20"/>
              </w:rPr>
              <w:t>e</w:t>
            </w:r>
            <w:r w:rsidR="64FDC23B" w:rsidRPr="00662C62">
              <w:rPr>
                <w:sz w:val="20"/>
                <w:szCs w:val="20"/>
              </w:rPr>
              <w:t>ach Car Park an</w:t>
            </w:r>
            <w:r w:rsidR="73A655E3" w:rsidRPr="00662C62">
              <w:rPr>
                <w:sz w:val="20"/>
                <w:szCs w:val="20"/>
              </w:rPr>
              <w:t>d</w:t>
            </w:r>
            <w:r w:rsidR="64FDC23B" w:rsidRPr="00662C62">
              <w:rPr>
                <w:sz w:val="20"/>
                <w:szCs w:val="20"/>
              </w:rPr>
              <w:t xml:space="preserve"> the Main Office </w:t>
            </w:r>
            <w:r w:rsidR="72FBBE98" w:rsidRPr="00662C62">
              <w:rPr>
                <w:sz w:val="20"/>
                <w:szCs w:val="20"/>
              </w:rPr>
              <w:t xml:space="preserve">as means </w:t>
            </w:r>
            <w:r w:rsidRPr="00662C62">
              <w:rPr>
                <w:sz w:val="20"/>
                <w:szCs w:val="20"/>
              </w:rPr>
              <w:t>Signing In</w:t>
            </w:r>
            <w:r w:rsidR="5B8DDD3B" w:rsidRPr="00662C62">
              <w:rPr>
                <w:sz w:val="20"/>
                <w:szCs w:val="20"/>
              </w:rPr>
              <w:t>.</w:t>
            </w:r>
            <w:r w:rsidRPr="00662C62">
              <w:rPr>
                <w:sz w:val="20"/>
                <w:szCs w:val="20"/>
              </w:rPr>
              <w:t xml:space="preserve">  </w:t>
            </w:r>
          </w:p>
          <w:p w14:paraId="51C68D2C" w14:textId="278F9158" w:rsidR="555C0A41" w:rsidRPr="00662C62" w:rsidRDefault="555C0A41" w:rsidP="555C0A41"/>
          <w:p w14:paraId="1A0DF99B" w14:textId="25E86586" w:rsidR="5938F9B7" w:rsidRPr="00662C62" w:rsidRDefault="5938F9B7" w:rsidP="555C0A41">
            <w:pPr>
              <w:rPr>
                <w:sz w:val="20"/>
                <w:szCs w:val="20"/>
              </w:rPr>
            </w:pPr>
            <w:r w:rsidRPr="00662C62">
              <w:rPr>
                <w:sz w:val="20"/>
                <w:szCs w:val="20"/>
              </w:rPr>
              <w:t xml:space="preserve">The QR Code will access the Huish Woods Signing In / Signing Out Page on our Web Site. An email will </w:t>
            </w:r>
            <w:r w:rsidR="62478C9E" w:rsidRPr="00662C62">
              <w:rPr>
                <w:sz w:val="20"/>
                <w:szCs w:val="20"/>
              </w:rPr>
              <w:t>be</w:t>
            </w:r>
            <w:r w:rsidRPr="00662C62">
              <w:rPr>
                <w:sz w:val="20"/>
                <w:szCs w:val="20"/>
              </w:rPr>
              <w:t xml:space="preserve"> sent to the person </w:t>
            </w:r>
            <w:r w:rsidR="65996119" w:rsidRPr="00662C62">
              <w:rPr>
                <w:sz w:val="20"/>
                <w:szCs w:val="20"/>
              </w:rPr>
              <w:t>S</w:t>
            </w:r>
            <w:r w:rsidRPr="00662C62">
              <w:rPr>
                <w:sz w:val="20"/>
                <w:szCs w:val="20"/>
              </w:rPr>
              <w:t xml:space="preserve">igning </w:t>
            </w:r>
            <w:r w:rsidR="377A76A4" w:rsidRPr="00662C62">
              <w:rPr>
                <w:sz w:val="20"/>
                <w:szCs w:val="20"/>
              </w:rPr>
              <w:t>I</w:t>
            </w:r>
            <w:r w:rsidRPr="00662C62">
              <w:rPr>
                <w:sz w:val="20"/>
                <w:szCs w:val="20"/>
              </w:rPr>
              <w:t>n</w:t>
            </w:r>
            <w:r w:rsidR="35510491" w:rsidRPr="00662C62">
              <w:rPr>
                <w:sz w:val="20"/>
                <w:szCs w:val="20"/>
              </w:rPr>
              <w:t>,</w:t>
            </w:r>
            <w:r w:rsidRPr="00662C62">
              <w:rPr>
                <w:sz w:val="20"/>
                <w:szCs w:val="20"/>
              </w:rPr>
              <w:t xml:space="preserve"> </w:t>
            </w:r>
            <w:r w:rsidR="76AC1F5F" w:rsidRPr="00662C62">
              <w:rPr>
                <w:sz w:val="20"/>
                <w:szCs w:val="20"/>
              </w:rPr>
              <w:t xml:space="preserve">with the </w:t>
            </w:r>
            <w:r w:rsidR="7A5C8026" w:rsidRPr="00662C62">
              <w:rPr>
                <w:sz w:val="20"/>
                <w:szCs w:val="20"/>
              </w:rPr>
              <w:t xml:space="preserve">link for </w:t>
            </w:r>
            <w:r w:rsidR="76AC1F5F" w:rsidRPr="00662C62">
              <w:rPr>
                <w:sz w:val="20"/>
                <w:szCs w:val="20"/>
              </w:rPr>
              <w:t xml:space="preserve">Signing Out </w:t>
            </w:r>
            <w:r w:rsidR="578C6C43" w:rsidRPr="00662C62">
              <w:rPr>
                <w:sz w:val="20"/>
                <w:szCs w:val="20"/>
              </w:rPr>
              <w:t>‘.</w:t>
            </w:r>
          </w:p>
          <w:p w14:paraId="1DB7B213" w14:textId="454C1B6F" w:rsidR="555C0A41" w:rsidRPr="00662C62" w:rsidRDefault="555C0A41" w:rsidP="555C0A41"/>
          <w:p w14:paraId="56E6A901" w14:textId="3DD4563F" w:rsidR="02884946" w:rsidRPr="00662C62" w:rsidRDefault="02884946" w:rsidP="555C0A41">
            <w:pPr>
              <w:rPr>
                <w:sz w:val="20"/>
                <w:szCs w:val="20"/>
              </w:rPr>
            </w:pPr>
            <w:r w:rsidRPr="00662C62">
              <w:rPr>
                <w:sz w:val="20"/>
                <w:szCs w:val="20"/>
              </w:rPr>
              <w:t xml:space="preserve">A computer screen is located within a window in the office </w:t>
            </w:r>
            <w:r w:rsidRPr="00662C62">
              <w:rPr>
                <w:sz w:val="20"/>
                <w:szCs w:val="20"/>
              </w:rPr>
              <w:lastRenderedPageBreak/>
              <w:t>complex (facing outwards) displaying</w:t>
            </w:r>
            <w:r w:rsidR="624EBCFC" w:rsidRPr="00662C62">
              <w:rPr>
                <w:sz w:val="20"/>
                <w:szCs w:val="20"/>
              </w:rPr>
              <w:t xml:space="preserve"> which Groups and Huish Woods Staff &amp; Volunteers are on Site.</w:t>
            </w:r>
            <w:r w:rsidRPr="00662C62">
              <w:rPr>
                <w:sz w:val="20"/>
                <w:szCs w:val="20"/>
              </w:rPr>
              <w:t xml:space="preserve"> </w:t>
            </w:r>
          </w:p>
          <w:p w14:paraId="765620C9" w14:textId="537120F5" w:rsidR="555C0A41" w:rsidRPr="00662C62" w:rsidRDefault="555C0A41" w:rsidP="555C0A41"/>
          <w:p w14:paraId="1AF0DA3B" w14:textId="77777777" w:rsidR="000020B2" w:rsidRPr="00662C62" w:rsidRDefault="000020B2" w:rsidP="00F64291">
            <w:pPr>
              <w:rPr>
                <w:sz w:val="20"/>
                <w:szCs w:val="20"/>
              </w:rPr>
            </w:pPr>
            <w:r w:rsidRPr="00662C62">
              <w:rPr>
                <w:sz w:val="20"/>
                <w:szCs w:val="20"/>
              </w:rPr>
              <w:t>Signing in is acceptance and agreement to comply with the actions the Huish Woods Campsite Manager and District Exec Management Team have put in place.</w:t>
            </w:r>
          </w:p>
          <w:p w14:paraId="24F0BD36" w14:textId="77777777" w:rsidR="000020B2" w:rsidRPr="00662C62" w:rsidRDefault="000020B2" w:rsidP="00F64291">
            <w:pPr>
              <w:rPr>
                <w:sz w:val="20"/>
                <w:szCs w:val="20"/>
              </w:rPr>
            </w:pPr>
          </w:p>
          <w:p w14:paraId="429787CD" w14:textId="77777777" w:rsidR="000020B2" w:rsidRPr="00662C62" w:rsidRDefault="000020B2" w:rsidP="00F64291">
            <w:pPr>
              <w:rPr>
                <w:sz w:val="20"/>
                <w:szCs w:val="20"/>
              </w:rPr>
            </w:pPr>
            <w:r w:rsidRPr="00662C62">
              <w:rPr>
                <w:sz w:val="20"/>
                <w:szCs w:val="20"/>
              </w:rPr>
              <w:t>Huish Woods will provide an electronic copy of this Risk Assessment and the Access Questionnaire on the Huish Woods Web Site for Groups to download.</w:t>
            </w:r>
          </w:p>
          <w:p w14:paraId="4A418C61" w14:textId="77777777" w:rsidR="000020B2" w:rsidRPr="00662C62" w:rsidRDefault="000020B2" w:rsidP="00F64291">
            <w:pPr>
              <w:rPr>
                <w:sz w:val="20"/>
                <w:szCs w:val="20"/>
              </w:rPr>
            </w:pPr>
          </w:p>
          <w:p w14:paraId="4FB334F6" w14:textId="77777777" w:rsidR="000020B2" w:rsidRPr="00662C62" w:rsidRDefault="000020B2" w:rsidP="00F64291">
            <w:pPr>
              <w:rPr>
                <w:sz w:val="20"/>
                <w:szCs w:val="20"/>
              </w:rPr>
            </w:pPr>
            <w:r w:rsidRPr="00662C62">
              <w:rPr>
                <w:sz w:val="20"/>
                <w:szCs w:val="20"/>
              </w:rPr>
              <w:t>This Risk Assessment sets out the Site Requirements; Groups are to decide how they wish to pass the information onto Parents / carers.</w:t>
            </w:r>
          </w:p>
          <w:p w14:paraId="1E32CB9F" w14:textId="77777777" w:rsidR="000020B2" w:rsidRPr="00662C62" w:rsidRDefault="000020B2" w:rsidP="00F64291">
            <w:pPr>
              <w:rPr>
                <w:sz w:val="20"/>
                <w:szCs w:val="20"/>
              </w:rPr>
            </w:pPr>
          </w:p>
          <w:p w14:paraId="1DBA4737" w14:textId="77777777" w:rsidR="000020B2" w:rsidRPr="00662C62" w:rsidRDefault="000020B2" w:rsidP="00F64291">
            <w:pPr>
              <w:rPr>
                <w:sz w:val="20"/>
                <w:szCs w:val="20"/>
              </w:rPr>
            </w:pPr>
            <w:r w:rsidRPr="00662C62">
              <w:rPr>
                <w:sz w:val="20"/>
                <w:szCs w:val="20"/>
              </w:rPr>
              <w:t>If Huish Woods were to have a Covid 19 incident on the same day as your visit, then Huish Woods would contact all Group Leaders who would then be responsible for notifying Group members who had been at Huish Woods.</w:t>
            </w:r>
          </w:p>
          <w:p w14:paraId="0E4AC227" w14:textId="77777777" w:rsidR="000020B2" w:rsidRPr="00662C62" w:rsidRDefault="000020B2" w:rsidP="00F64291">
            <w:pPr>
              <w:rPr>
                <w:sz w:val="20"/>
                <w:szCs w:val="20"/>
              </w:rPr>
            </w:pPr>
          </w:p>
          <w:p w14:paraId="5A6D8D6C" w14:textId="4663610A" w:rsidR="000020B2" w:rsidRPr="00662C62" w:rsidRDefault="43AF1998" w:rsidP="00F64291">
            <w:pPr>
              <w:rPr>
                <w:sz w:val="20"/>
                <w:szCs w:val="20"/>
              </w:rPr>
            </w:pPr>
            <w:r w:rsidRPr="00662C62">
              <w:rPr>
                <w:sz w:val="20"/>
                <w:szCs w:val="20"/>
              </w:rPr>
              <w:t xml:space="preserve">Huish Woods have </w:t>
            </w:r>
            <w:r w:rsidR="1F77316C" w:rsidRPr="00662C62">
              <w:rPr>
                <w:sz w:val="20"/>
                <w:szCs w:val="20"/>
              </w:rPr>
              <w:t xml:space="preserve">NHS </w:t>
            </w:r>
            <w:r w:rsidRPr="00662C62">
              <w:rPr>
                <w:sz w:val="20"/>
                <w:szCs w:val="20"/>
              </w:rPr>
              <w:t>QR Code Posters displayed throughout the Site; please ensure that those attending Huish Woods scan as required.</w:t>
            </w:r>
          </w:p>
          <w:p w14:paraId="5AC9B7A9" w14:textId="02DFAFF2" w:rsidR="000020B2" w:rsidRPr="00662C62" w:rsidRDefault="000020B2" w:rsidP="00F64291">
            <w:pPr>
              <w:rPr>
                <w:sz w:val="20"/>
                <w:szCs w:val="20"/>
              </w:rPr>
            </w:pPr>
          </w:p>
        </w:tc>
        <w:tc>
          <w:tcPr>
            <w:tcW w:w="4690" w:type="dxa"/>
            <w:shd w:val="clear" w:color="auto" w:fill="auto"/>
          </w:tcPr>
          <w:p w14:paraId="0797BEF1" w14:textId="33698848" w:rsidR="000020B2" w:rsidRPr="00E67EFF" w:rsidRDefault="000020B2" w:rsidP="00E67EFF">
            <w:pPr>
              <w:widowControl/>
              <w:autoSpaceDE/>
              <w:autoSpaceDN/>
              <w:rPr>
                <w:sz w:val="20"/>
                <w:szCs w:val="20"/>
              </w:rPr>
            </w:pPr>
          </w:p>
        </w:tc>
      </w:tr>
      <w:tr w:rsidR="000020B2" w:rsidRPr="00E67EFF" w14:paraId="5870027F" w14:textId="77777777" w:rsidTr="24410DFA">
        <w:trPr>
          <w:trHeight w:val="748"/>
        </w:trPr>
        <w:tc>
          <w:tcPr>
            <w:tcW w:w="2988" w:type="dxa"/>
            <w:shd w:val="clear" w:color="auto" w:fill="auto"/>
          </w:tcPr>
          <w:p w14:paraId="1B4C2AD5" w14:textId="5C1C9648" w:rsidR="000020B2" w:rsidRPr="00E67EFF" w:rsidRDefault="000020B2" w:rsidP="00E67EFF">
            <w:pPr>
              <w:widowControl/>
              <w:autoSpaceDE/>
              <w:autoSpaceDN/>
              <w:rPr>
                <w:sz w:val="20"/>
                <w:szCs w:val="20"/>
              </w:rPr>
            </w:pPr>
            <w:r w:rsidRPr="00E67EFF">
              <w:rPr>
                <w:sz w:val="20"/>
                <w:szCs w:val="20"/>
              </w:rPr>
              <w:t>Covid 19 Visiting the Huish Woods Shop</w:t>
            </w:r>
          </w:p>
        </w:tc>
        <w:tc>
          <w:tcPr>
            <w:tcW w:w="2151" w:type="dxa"/>
            <w:shd w:val="clear" w:color="auto" w:fill="auto"/>
          </w:tcPr>
          <w:p w14:paraId="4FBE2152" w14:textId="77777777" w:rsidR="000020B2" w:rsidRPr="00E67EFF" w:rsidRDefault="000020B2" w:rsidP="00E67EFF">
            <w:pPr>
              <w:rPr>
                <w:sz w:val="20"/>
                <w:szCs w:val="20"/>
              </w:rPr>
            </w:pPr>
            <w:r w:rsidRPr="00E67EFF">
              <w:rPr>
                <w:sz w:val="20"/>
                <w:szCs w:val="20"/>
              </w:rPr>
              <w:t>Leaders, YP &amp; Parents / Carers</w:t>
            </w:r>
          </w:p>
          <w:p w14:paraId="4C112679" w14:textId="77777777" w:rsidR="000020B2" w:rsidRPr="00E67EFF" w:rsidRDefault="000020B2" w:rsidP="00E67EFF">
            <w:pPr>
              <w:rPr>
                <w:sz w:val="20"/>
                <w:szCs w:val="20"/>
              </w:rPr>
            </w:pPr>
          </w:p>
          <w:p w14:paraId="5413FC6D" w14:textId="4D2541C0"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4AF14BC1" w14:textId="77777777" w:rsidR="000020B2" w:rsidRPr="00E67EFF" w:rsidRDefault="000020B2" w:rsidP="00E67EFF">
            <w:pPr>
              <w:rPr>
                <w:sz w:val="20"/>
                <w:szCs w:val="20"/>
              </w:rPr>
            </w:pPr>
            <w:r w:rsidRPr="00E67EFF">
              <w:rPr>
                <w:sz w:val="20"/>
                <w:szCs w:val="20"/>
              </w:rPr>
              <w:t>All those wishing to visit the shop must follow the current Government Guidance.</w:t>
            </w:r>
          </w:p>
          <w:p w14:paraId="25F41690" w14:textId="77777777" w:rsidR="000020B2" w:rsidRPr="00E67EFF" w:rsidRDefault="000020B2" w:rsidP="00E67EFF">
            <w:pPr>
              <w:rPr>
                <w:sz w:val="20"/>
                <w:szCs w:val="20"/>
              </w:rPr>
            </w:pPr>
          </w:p>
          <w:p w14:paraId="201257EC" w14:textId="77777777" w:rsidR="000020B2" w:rsidRPr="00E67EFF" w:rsidRDefault="000020B2" w:rsidP="00E67EFF">
            <w:pPr>
              <w:rPr>
                <w:sz w:val="20"/>
                <w:szCs w:val="20"/>
              </w:rPr>
            </w:pPr>
            <w:r w:rsidRPr="00E67EFF">
              <w:rPr>
                <w:sz w:val="20"/>
                <w:szCs w:val="20"/>
              </w:rPr>
              <w:t>Perspex screens have been installed around the shop counter / till area (Staff Area) to provide a barrier between staff and customers.</w:t>
            </w:r>
          </w:p>
          <w:p w14:paraId="7AC3C8C1" w14:textId="77777777" w:rsidR="000020B2" w:rsidRPr="00E67EFF" w:rsidRDefault="000020B2" w:rsidP="00E67EFF">
            <w:pPr>
              <w:rPr>
                <w:sz w:val="20"/>
                <w:szCs w:val="20"/>
              </w:rPr>
            </w:pPr>
          </w:p>
          <w:p w14:paraId="43F99404" w14:textId="52EA569B" w:rsidR="000020B2" w:rsidRPr="00E67EFF" w:rsidRDefault="60FBED5F" w:rsidP="00E67EFF">
            <w:pPr>
              <w:rPr>
                <w:sz w:val="20"/>
                <w:szCs w:val="20"/>
              </w:rPr>
            </w:pPr>
            <w:r w:rsidRPr="272DA4BF">
              <w:rPr>
                <w:sz w:val="20"/>
                <w:szCs w:val="20"/>
              </w:rPr>
              <w:t>To</w:t>
            </w:r>
            <w:r w:rsidR="585C2322" w:rsidRPr="272DA4BF">
              <w:rPr>
                <w:sz w:val="20"/>
                <w:szCs w:val="20"/>
              </w:rPr>
              <w:t xml:space="preserve"> maximise air changes, the door and opening window will be open during the Shop trading times.</w:t>
            </w:r>
          </w:p>
          <w:p w14:paraId="58B039B0" w14:textId="77777777" w:rsidR="000020B2" w:rsidRPr="00E67EFF" w:rsidRDefault="000020B2" w:rsidP="00E67EFF">
            <w:pPr>
              <w:rPr>
                <w:sz w:val="20"/>
                <w:szCs w:val="20"/>
              </w:rPr>
            </w:pPr>
          </w:p>
          <w:p w14:paraId="7BA205C7" w14:textId="77777777" w:rsidR="000020B2" w:rsidRPr="00E67EFF" w:rsidRDefault="000020B2" w:rsidP="00E67EFF">
            <w:pPr>
              <w:rPr>
                <w:sz w:val="20"/>
                <w:szCs w:val="20"/>
              </w:rPr>
            </w:pPr>
            <w:r w:rsidRPr="00E67EFF">
              <w:rPr>
                <w:sz w:val="20"/>
                <w:szCs w:val="20"/>
              </w:rPr>
              <w:lastRenderedPageBreak/>
              <w:t>An area of counter has been left clear at the end nearest the door to enable customers to put down items they wish to purchase.</w:t>
            </w:r>
          </w:p>
          <w:p w14:paraId="11C49244" w14:textId="77777777" w:rsidR="000020B2" w:rsidRPr="00E67EFF" w:rsidRDefault="000020B2" w:rsidP="00E67EFF">
            <w:pPr>
              <w:rPr>
                <w:sz w:val="20"/>
                <w:szCs w:val="20"/>
              </w:rPr>
            </w:pPr>
          </w:p>
          <w:p w14:paraId="3D2BEEA1" w14:textId="77777777" w:rsidR="000020B2" w:rsidRPr="00E67EFF" w:rsidRDefault="000020B2" w:rsidP="00E67EFF">
            <w:pPr>
              <w:rPr>
                <w:sz w:val="20"/>
                <w:szCs w:val="20"/>
              </w:rPr>
            </w:pPr>
            <w:r w:rsidRPr="00E67EFF">
              <w:rPr>
                <w:sz w:val="20"/>
                <w:szCs w:val="20"/>
              </w:rPr>
              <w:t>Staff working in the shop will wear a face covering if they are required to leave the Staff Area (counter / till area) and enter the general shop area.</w:t>
            </w:r>
          </w:p>
          <w:p w14:paraId="596E6B9B" w14:textId="77777777" w:rsidR="000020B2" w:rsidRPr="00E67EFF" w:rsidRDefault="000020B2" w:rsidP="00E67EFF">
            <w:pPr>
              <w:rPr>
                <w:sz w:val="20"/>
                <w:szCs w:val="20"/>
              </w:rPr>
            </w:pPr>
          </w:p>
          <w:p w14:paraId="7C230055" w14:textId="77777777" w:rsidR="000020B2" w:rsidRPr="00E67EFF" w:rsidRDefault="000020B2" w:rsidP="00E67EFF">
            <w:pPr>
              <w:rPr>
                <w:sz w:val="20"/>
                <w:szCs w:val="20"/>
              </w:rPr>
            </w:pPr>
            <w:r w:rsidRPr="00E67EFF">
              <w:rPr>
                <w:sz w:val="20"/>
                <w:szCs w:val="20"/>
              </w:rPr>
              <w:t>Hand Sanitiser will be provided for use upon entry to and exit from the Shop.</w:t>
            </w:r>
          </w:p>
          <w:p w14:paraId="65D0B3B7" w14:textId="77777777" w:rsidR="000020B2" w:rsidRPr="00E67EFF" w:rsidRDefault="000020B2" w:rsidP="00E67EFF">
            <w:pPr>
              <w:rPr>
                <w:sz w:val="20"/>
                <w:szCs w:val="20"/>
              </w:rPr>
            </w:pPr>
          </w:p>
          <w:p w14:paraId="128B509F" w14:textId="77777777" w:rsidR="000020B2" w:rsidRPr="00E67EFF" w:rsidRDefault="000020B2" w:rsidP="00E67EFF">
            <w:pPr>
              <w:rPr>
                <w:sz w:val="20"/>
                <w:szCs w:val="20"/>
              </w:rPr>
            </w:pPr>
            <w:r w:rsidRPr="00E67EFF">
              <w:rPr>
                <w:sz w:val="20"/>
                <w:szCs w:val="20"/>
              </w:rPr>
              <w:t>Hand Sanitiser will also be located within the shop on the counter for use.</w:t>
            </w:r>
          </w:p>
          <w:p w14:paraId="05A08EC6" w14:textId="77777777" w:rsidR="000020B2" w:rsidRPr="00E67EFF" w:rsidRDefault="000020B2" w:rsidP="00E67EFF">
            <w:pPr>
              <w:rPr>
                <w:sz w:val="20"/>
                <w:szCs w:val="20"/>
              </w:rPr>
            </w:pPr>
          </w:p>
          <w:p w14:paraId="5BC1E0ED" w14:textId="7328D418" w:rsidR="000020B2" w:rsidRDefault="000020B2" w:rsidP="00E67EFF">
            <w:pPr>
              <w:rPr>
                <w:sz w:val="20"/>
                <w:szCs w:val="20"/>
              </w:rPr>
            </w:pPr>
            <w:r w:rsidRPr="00E67EFF">
              <w:rPr>
                <w:sz w:val="20"/>
                <w:szCs w:val="20"/>
              </w:rPr>
              <w:t>Surfaces in the Shop will be cleaned and sanitised on a regular basis when the Shop is open for trading, and prior to opening.</w:t>
            </w:r>
          </w:p>
          <w:p w14:paraId="005D9B34" w14:textId="77777777" w:rsidR="00662C62" w:rsidRPr="00E67EFF" w:rsidRDefault="00662C62" w:rsidP="00E67EFF">
            <w:pPr>
              <w:rPr>
                <w:sz w:val="20"/>
                <w:szCs w:val="20"/>
              </w:rPr>
            </w:pPr>
          </w:p>
          <w:p w14:paraId="770F70E0" w14:textId="3B4AF3A6" w:rsidR="000020B2" w:rsidRPr="00E67EFF" w:rsidRDefault="000020B2" w:rsidP="00E67EFF">
            <w:pPr>
              <w:rPr>
                <w:sz w:val="20"/>
                <w:szCs w:val="20"/>
              </w:rPr>
            </w:pPr>
            <w:r w:rsidRPr="004F21FE">
              <w:rPr>
                <w:sz w:val="20"/>
                <w:szCs w:val="20"/>
              </w:rPr>
              <w:t xml:space="preserve">YP are to only be permitted in the shop with others from their Group; no more than </w:t>
            </w:r>
            <w:r w:rsidR="00662C62">
              <w:rPr>
                <w:sz w:val="20"/>
                <w:szCs w:val="20"/>
              </w:rPr>
              <w:t xml:space="preserve">6 </w:t>
            </w:r>
            <w:r w:rsidRPr="004F21FE">
              <w:rPr>
                <w:sz w:val="20"/>
                <w:szCs w:val="20"/>
              </w:rPr>
              <w:t>YP and / or Adults at a time (not including Shop Staff).</w:t>
            </w:r>
            <w:r w:rsidRPr="00E67EFF">
              <w:rPr>
                <w:sz w:val="20"/>
                <w:szCs w:val="20"/>
              </w:rPr>
              <w:t xml:space="preserve"> </w:t>
            </w:r>
          </w:p>
          <w:p w14:paraId="266A41CE" w14:textId="77777777" w:rsidR="000020B2" w:rsidRPr="00E67EFF" w:rsidRDefault="000020B2" w:rsidP="00E67EFF">
            <w:pPr>
              <w:rPr>
                <w:sz w:val="20"/>
                <w:szCs w:val="20"/>
              </w:rPr>
            </w:pPr>
          </w:p>
          <w:p w14:paraId="556B3C33" w14:textId="023A2020" w:rsidR="000020B2" w:rsidRPr="00E67EFF" w:rsidRDefault="000020B2" w:rsidP="00E67EFF">
            <w:pPr>
              <w:rPr>
                <w:sz w:val="20"/>
                <w:szCs w:val="20"/>
              </w:rPr>
            </w:pPr>
            <w:r w:rsidRPr="00E67EFF">
              <w:rPr>
                <w:sz w:val="20"/>
                <w:szCs w:val="20"/>
              </w:rPr>
              <w:t xml:space="preserve">All persons 11 years old and over </w:t>
            </w:r>
            <w:r w:rsidR="00662C62">
              <w:rPr>
                <w:sz w:val="20"/>
                <w:szCs w:val="20"/>
              </w:rPr>
              <w:t xml:space="preserve">are encouraged </w:t>
            </w:r>
            <w:proofErr w:type="gramStart"/>
            <w:r w:rsidR="00662C62">
              <w:rPr>
                <w:sz w:val="20"/>
                <w:szCs w:val="20"/>
              </w:rPr>
              <w:t xml:space="preserve">to </w:t>
            </w:r>
            <w:r w:rsidRPr="00E67EFF">
              <w:rPr>
                <w:sz w:val="20"/>
                <w:szCs w:val="20"/>
              </w:rPr>
              <w:t xml:space="preserve"> wear</w:t>
            </w:r>
            <w:proofErr w:type="gramEnd"/>
            <w:r w:rsidRPr="00E67EFF">
              <w:rPr>
                <w:sz w:val="20"/>
                <w:szCs w:val="20"/>
              </w:rPr>
              <w:t xml:space="preserve"> a face covering when entering and in the Shop. </w:t>
            </w:r>
          </w:p>
          <w:p w14:paraId="0DF14B7E" w14:textId="77777777" w:rsidR="000020B2" w:rsidRPr="00E67EFF" w:rsidRDefault="000020B2" w:rsidP="00E67EFF">
            <w:pPr>
              <w:rPr>
                <w:sz w:val="20"/>
                <w:szCs w:val="20"/>
              </w:rPr>
            </w:pPr>
          </w:p>
          <w:p w14:paraId="7CE9E7E1" w14:textId="77777777" w:rsidR="000020B2" w:rsidRPr="00E67EFF" w:rsidRDefault="000020B2" w:rsidP="00E67EFF">
            <w:pPr>
              <w:rPr>
                <w:sz w:val="20"/>
                <w:szCs w:val="20"/>
              </w:rPr>
            </w:pPr>
            <w:r w:rsidRPr="00E67EFF">
              <w:rPr>
                <w:sz w:val="20"/>
                <w:szCs w:val="20"/>
              </w:rPr>
              <w:t>Adults are encouraged to pay with cards not cash.</w:t>
            </w:r>
          </w:p>
          <w:p w14:paraId="34718B0A" w14:textId="77777777" w:rsidR="000020B2" w:rsidRPr="00E67EFF" w:rsidRDefault="000020B2" w:rsidP="00E67EFF">
            <w:pPr>
              <w:rPr>
                <w:sz w:val="20"/>
                <w:szCs w:val="20"/>
              </w:rPr>
            </w:pPr>
          </w:p>
          <w:p w14:paraId="02EFD27B" w14:textId="77777777" w:rsidR="000020B2" w:rsidRPr="00E67EFF" w:rsidRDefault="000020B2" w:rsidP="00E67EFF">
            <w:pPr>
              <w:rPr>
                <w:sz w:val="20"/>
                <w:szCs w:val="20"/>
              </w:rPr>
            </w:pPr>
            <w:r w:rsidRPr="00E67EFF">
              <w:rPr>
                <w:sz w:val="20"/>
                <w:szCs w:val="20"/>
              </w:rPr>
              <w:t>Please only touch items you intend to buy.</w:t>
            </w:r>
          </w:p>
          <w:p w14:paraId="456A75FA" w14:textId="77777777" w:rsidR="000020B2" w:rsidRPr="00E67EFF" w:rsidRDefault="000020B2" w:rsidP="00E67EFF">
            <w:pPr>
              <w:rPr>
                <w:sz w:val="20"/>
                <w:szCs w:val="20"/>
              </w:rPr>
            </w:pPr>
          </w:p>
          <w:p w14:paraId="203CC1A1" w14:textId="77777777" w:rsidR="000020B2" w:rsidRPr="00E67EFF" w:rsidRDefault="000020B2" w:rsidP="00E67EFF">
            <w:pPr>
              <w:rPr>
                <w:sz w:val="20"/>
                <w:szCs w:val="20"/>
              </w:rPr>
            </w:pPr>
            <w:r w:rsidRPr="00E67EFF">
              <w:rPr>
                <w:sz w:val="20"/>
                <w:szCs w:val="20"/>
              </w:rPr>
              <w:t>Staff are happy to serve customers from the Shop Entrance if customers do not wish to enter the shop.</w:t>
            </w:r>
          </w:p>
          <w:p w14:paraId="1DC7D3A4" w14:textId="77777777" w:rsidR="000020B2" w:rsidRPr="00E67EFF" w:rsidRDefault="000020B2" w:rsidP="00E67EFF">
            <w:pPr>
              <w:rPr>
                <w:sz w:val="20"/>
                <w:szCs w:val="20"/>
              </w:rPr>
            </w:pPr>
          </w:p>
        </w:tc>
        <w:tc>
          <w:tcPr>
            <w:tcW w:w="4690" w:type="dxa"/>
            <w:shd w:val="clear" w:color="auto" w:fill="auto"/>
          </w:tcPr>
          <w:p w14:paraId="160EFF97" w14:textId="729E027A" w:rsidR="000020B2" w:rsidRPr="00E67EFF" w:rsidRDefault="000020B2" w:rsidP="00E67EFF">
            <w:pPr>
              <w:widowControl/>
              <w:autoSpaceDE/>
              <w:autoSpaceDN/>
              <w:rPr>
                <w:sz w:val="20"/>
                <w:szCs w:val="20"/>
              </w:rPr>
            </w:pPr>
          </w:p>
        </w:tc>
      </w:tr>
      <w:tr w:rsidR="000020B2" w:rsidRPr="00E67EFF" w14:paraId="10ECC727" w14:textId="77777777" w:rsidTr="24410DFA">
        <w:trPr>
          <w:trHeight w:val="748"/>
        </w:trPr>
        <w:tc>
          <w:tcPr>
            <w:tcW w:w="2988" w:type="dxa"/>
            <w:shd w:val="clear" w:color="auto" w:fill="auto"/>
          </w:tcPr>
          <w:p w14:paraId="66C90C0C" w14:textId="66A0E122" w:rsidR="000020B2" w:rsidRPr="00E67EFF" w:rsidRDefault="000020B2" w:rsidP="00E67EFF">
            <w:pPr>
              <w:widowControl/>
              <w:autoSpaceDE/>
              <w:autoSpaceDN/>
              <w:rPr>
                <w:sz w:val="20"/>
                <w:szCs w:val="20"/>
              </w:rPr>
            </w:pPr>
            <w:r w:rsidRPr="00E67EFF">
              <w:rPr>
                <w:sz w:val="20"/>
                <w:szCs w:val="20"/>
              </w:rPr>
              <w:lastRenderedPageBreak/>
              <w:t>Provision of Instructor Lead Activities and Covid 19.</w:t>
            </w:r>
          </w:p>
        </w:tc>
        <w:tc>
          <w:tcPr>
            <w:tcW w:w="2151" w:type="dxa"/>
            <w:shd w:val="clear" w:color="auto" w:fill="auto"/>
          </w:tcPr>
          <w:p w14:paraId="44E9CE83" w14:textId="77777777" w:rsidR="000020B2" w:rsidRPr="00E67EFF" w:rsidRDefault="000020B2" w:rsidP="00E67EFF">
            <w:pPr>
              <w:rPr>
                <w:sz w:val="20"/>
                <w:szCs w:val="20"/>
              </w:rPr>
            </w:pPr>
            <w:r w:rsidRPr="00E67EFF">
              <w:rPr>
                <w:sz w:val="20"/>
                <w:szCs w:val="20"/>
              </w:rPr>
              <w:t>Leaders, YP &amp; Parents / Carers</w:t>
            </w:r>
          </w:p>
          <w:p w14:paraId="58A4466A" w14:textId="77777777" w:rsidR="000020B2" w:rsidRPr="00E67EFF" w:rsidRDefault="000020B2" w:rsidP="00E67EFF">
            <w:pPr>
              <w:rPr>
                <w:sz w:val="20"/>
                <w:szCs w:val="20"/>
              </w:rPr>
            </w:pPr>
          </w:p>
          <w:p w14:paraId="312E2DA5" w14:textId="07726ED9" w:rsidR="000020B2" w:rsidRPr="00E67EFF" w:rsidRDefault="000020B2" w:rsidP="00E67EFF">
            <w:pPr>
              <w:rPr>
                <w:sz w:val="20"/>
                <w:szCs w:val="20"/>
              </w:rPr>
            </w:pPr>
            <w:r w:rsidRPr="00E67EFF">
              <w:rPr>
                <w:sz w:val="20"/>
                <w:szCs w:val="20"/>
              </w:rPr>
              <w:t xml:space="preserve">HWCM &amp; </w:t>
            </w:r>
            <w:r>
              <w:rPr>
                <w:sz w:val="20"/>
                <w:szCs w:val="20"/>
              </w:rPr>
              <w:t>DEC</w:t>
            </w:r>
          </w:p>
          <w:p w14:paraId="49E0112F" w14:textId="77777777" w:rsidR="000020B2" w:rsidRPr="00E67EFF" w:rsidRDefault="000020B2" w:rsidP="00E67EFF">
            <w:pPr>
              <w:rPr>
                <w:sz w:val="20"/>
                <w:szCs w:val="20"/>
              </w:rPr>
            </w:pPr>
          </w:p>
        </w:tc>
        <w:tc>
          <w:tcPr>
            <w:tcW w:w="5579" w:type="dxa"/>
            <w:shd w:val="clear" w:color="auto" w:fill="auto"/>
          </w:tcPr>
          <w:p w14:paraId="5399E450" w14:textId="77777777" w:rsidR="000020B2" w:rsidRPr="00E67EFF" w:rsidRDefault="000020B2" w:rsidP="00E67EFF">
            <w:pPr>
              <w:rPr>
                <w:sz w:val="20"/>
                <w:szCs w:val="20"/>
              </w:rPr>
            </w:pPr>
            <w:r w:rsidRPr="00E67EFF">
              <w:rPr>
                <w:sz w:val="20"/>
                <w:szCs w:val="20"/>
              </w:rPr>
              <w:t>Huish Woods Activity Instructors are in the process of producing supplementary Covid 19 Procedure Risk Assessments for the following Activities.</w:t>
            </w:r>
          </w:p>
          <w:p w14:paraId="51D8B4F1" w14:textId="77777777" w:rsidR="000020B2" w:rsidRPr="00E67EFF" w:rsidRDefault="000020B2" w:rsidP="00E67EFF">
            <w:pPr>
              <w:rPr>
                <w:sz w:val="20"/>
                <w:szCs w:val="20"/>
              </w:rPr>
            </w:pPr>
          </w:p>
          <w:p w14:paraId="01A26044" w14:textId="77777777" w:rsidR="000020B2" w:rsidRPr="00E67EFF" w:rsidRDefault="000020B2" w:rsidP="00E67EFF">
            <w:pPr>
              <w:widowControl/>
              <w:numPr>
                <w:ilvl w:val="0"/>
                <w:numId w:val="37"/>
              </w:numPr>
              <w:autoSpaceDE/>
              <w:autoSpaceDN/>
              <w:rPr>
                <w:sz w:val="20"/>
                <w:szCs w:val="20"/>
              </w:rPr>
            </w:pPr>
            <w:r w:rsidRPr="00E67EFF">
              <w:rPr>
                <w:sz w:val="20"/>
                <w:szCs w:val="20"/>
              </w:rPr>
              <w:t>Climbing</w:t>
            </w:r>
          </w:p>
          <w:p w14:paraId="4D53B498" w14:textId="77777777" w:rsidR="000020B2" w:rsidRPr="00E67EFF" w:rsidRDefault="000020B2" w:rsidP="00E67EFF">
            <w:pPr>
              <w:widowControl/>
              <w:numPr>
                <w:ilvl w:val="0"/>
                <w:numId w:val="37"/>
              </w:numPr>
              <w:autoSpaceDE/>
              <w:autoSpaceDN/>
              <w:rPr>
                <w:sz w:val="20"/>
                <w:szCs w:val="20"/>
              </w:rPr>
            </w:pPr>
            <w:r w:rsidRPr="00E67EFF">
              <w:rPr>
                <w:sz w:val="20"/>
                <w:szCs w:val="20"/>
              </w:rPr>
              <w:t>Zip Wire</w:t>
            </w:r>
          </w:p>
          <w:p w14:paraId="1F440549" w14:textId="77777777" w:rsidR="000020B2" w:rsidRPr="00E67EFF" w:rsidRDefault="000020B2" w:rsidP="00E67EFF">
            <w:pPr>
              <w:widowControl/>
              <w:numPr>
                <w:ilvl w:val="0"/>
                <w:numId w:val="37"/>
              </w:numPr>
              <w:autoSpaceDE/>
              <w:autoSpaceDN/>
              <w:rPr>
                <w:sz w:val="20"/>
                <w:szCs w:val="20"/>
              </w:rPr>
            </w:pPr>
            <w:r w:rsidRPr="00E67EFF">
              <w:rPr>
                <w:sz w:val="20"/>
                <w:szCs w:val="20"/>
              </w:rPr>
              <w:t>Air Rifle Shooting</w:t>
            </w:r>
          </w:p>
          <w:p w14:paraId="0F8B8D33" w14:textId="77777777" w:rsidR="000020B2" w:rsidRPr="00E67EFF" w:rsidRDefault="000020B2" w:rsidP="00E67EFF">
            <w:pPr>
              <w:widowControl/>
              <w:numPr>
                <w:ilvl w:val="0"/>
                <w:numId w:val="37"/>
              </w:numPr>
              <w:autoSpaceDE/>
              <w:autoSpaceDN/>
              <w:rPr>
                <w:sz w:val="20"/>
                <w:szCs w:val="20"/>
              </w:rPr>
            </w:pPr>
            <w:r w:rsidRPr="00E67EFF">
              <w:rPr>
                <w:sz w:val="20"/>
                <w:szCs w:val="20"/>
              </w:rPr>
              <w:t>Archery</w:t>
            </w:r>
          </w:p>
          <w:p w14:paraId="77B4A289" w14:textId="23FEF912" w:rsidR="000020B2" w:rsidRPr="004F21FE" w:rsidRDefault="585C2322" w:rsidP="00E67EFF">
            <w:pPr>
              <w:widowControl/>
              <w:numPr>
                <w:ilvl w:val="0"/>
                <w:numId w:val="37"/>
              </w:numPr>
              <w:autoSpaceDE/>
              <w:autoSpaceDN/>
              <w:rPr>
                <w:sz w:val="20"/>
                <w:szCs w:val="20"/>
              </w:rPr>
            </w:pPr>
            <w:r w:rsidRPr="272DA4BF">
              <w:rPr>
                <w:sz w:val="20"/>
                <w:szCs w:val="20"/>
              </w:rPr>
              <w:t xml:space="preserve">Fire Lighting – if being run as an </w:t>
            </w:r>
            <w:proofErr w:type="gramStart"/>
            <w:r w:rsidRPr="272DA4BF">
              <w:rPr>
                <w:sz w:val="20"/>
                <w:szCs w:val="20"/>
              </w:rPr>
              <w:t>Instru</w:t>
            </w:r>
            <w:r w:rsidR="639F09C9" w:rsidRPr="272DA4BF">
              <w:rPr>
                <w:sz w:val="20"/>
                <w:szCs w:val="20"/>
              </w:rPr>
              <w:t>c</w:t>
            </w:r>
            <w:r w:rsidRPr="272DA4BF">
              <w:rPr>
                <w:sz w:val="20"/>
                <w:szCs w:val="20"/>
              </w:rPr>
              <w:t>tor</w:t>
            </w:r>
            <w:proofErr w:type="gramEnd"/>
            <w:r w:rsidRPr="272DA4BF">
              <w:rPr>
                <w:sz w:val="20"/>
                <w:szCs w:val="20"/>
              </w:rPr>
              <w:t xml:space="preserve"> lead Activity (Fire Lighting Area only – not Group Sites)</w:t>
            </w:r>
          </w:p>
          <w:p w14:paraId="67CC46C5" w14:textId="77777777" w:rsidR="000020B2" w:rsidRPr="00E67EFF" w:rsidRDefault="000020B2" w:rsidP="00E67EFF">
            <w:pPr>
              <w:rPr>
                <w:sz w:val="20"/>
                <w:szCs w:val="20"/>
              </w:rPr>
            </w:pPr>
          </w:p>
          <w:p w14:paraId="22C3EE14" w14:textId="77777777" w:rsidR="000020B2" w:rsidRPr="00E67EFF" w:rsidRDefault="000020B2" w:rsidP="00E67EFF">
            <w:pPr>
              <w:rPr>
                <w:sz w:val="20"/>
                <w:szCs w:val="20"/>
              </w:rPr>
            </w:pPr>
            <w:r w:rsidRPr="00E67EFF">
              <w:rPr>
                <w:sz w:val="20"/>
                <w:szCs w:val="20"/>
              </w:rPr>
              <w:t>The Risk Assessments will be reviewed / approved at District Level.</w:t>
            </w:r>
          </w:p>
          <w:p w14:paraId="51912811" w14:textId="77777777" w:rsidR="000020B2" w:rsidRPr="00E67EFF" w:rsidRDefault="000020B2" w:rsidP="00E67EFF">
            <w:pPr>
              <w:rPr>
                <w:sz w:val="20"/>
                <w:szCs w:val="20"/>
              </w:rPr>
            </w:pPr>
          </w:p>
          <w:p w14:paraId="48BAF3DC" w14:textId="77777777" w:rsidR="000020B2" w:rsidRPr="00E67EFF" w:rsidRDefault="000020B2" w:rsidP="00E67EFF">
            <w:pPr>
              <w:rPr>
                <w:sz w:val="20"/>
                <w:szCs w:val="20"/>
              </w:rPr>
            </w:pPr>
            <w:r w:rsidRPr="00E67EFF">
              <w:rPr>
                <w:sz w:val="20"/>
                <w:szCs w:val="20"/>
              </w:rPr>
              <w:t>Activities will not take place until the Risk Assessment for each activity has been approved at District Level.</w:t>
            </w:r>
          </w:p>
          <w:p w14:paraId="34001656" w14:textId="77777777" w:rsidR="000020B2" w:rsidRPr="00E67EFF" w:rsidRDefault="000020B2" w:rsidP="00E67EFF">
            <w:pPr>
              <w:rPr>
                <w:sz w:val="20"/>
                <w:szCs w:val="20"/>
              </w:rPr>
            </w:pPr>
          </w:p>
        </w:tc>
        <w:tc>
          <w:tcPr>
            <w:tcW w:w="4690" w:type="dxa"/>
            <w:shd w:val="clear" w:color="auto" w:fill="auto"/>
          </w:tcPr>
          <w:p w14:paraId="0265A80E" w14:textId="560B44E9" w:rsidR="000020B2" w:rsidRPr="00E67EFF" w:rsidRDefault="000020B2" w:rsidP="00E67EFF">
            <w:pPr>
              <w:widowControl/>
              <w:autoSpaceDE/>
              <w:autoSpaceDN/>
              <w:rPr>
                <w:sz w:val="20"/>
                <w:szCs w:val="20"/>
              </w:rPr>
            </w:pPr>
          </w:p>
        </w:tc>
      </w:tr>
      <w:tr w:rsidR="000020B2" w:rsidRPr="00E67EFF" w14:paraId="008DC343" w14:textId="77777777" w:rsidTr="24410DFA">
        <w:trPr>
          <w:trHeight w:val="748"/>
        </w:trPr>
        <w:tc>
          <w:tcPr>
            <w:tcW w:w="2988" w:type="dxa"/>
            <w:shd w:val="clear" w:color="auto" w:fill="auto"/>
          </w:tcPr>
          <w:p w14:paraId="159DC373" w14:textId="5988895A" w:rsidR="000020B2" w:rsidRPr="00E67EFF" w:rsidRDefault="000020B2" w:rsidP="00E67EFF">
            <w:pPr>
              <w:widowControl/>
              <w:autoSpaceDE/>
              <w:autoSpaceDN/>
              <w:rPr>
                <w:sz w:val="20"/>
                <w:szCs w:val="20"/>
              </w:rPr>
            </w:pPr>
            <w:r w:rsidRPr="00E67EFF">
              <w:rPr>
                <w:sz w:val="20"/>
                <w:szCs w:val="20"/>
              </w:rPr>
              <w:t>Contracting Covid 19 &amp; Use of Toilets &amp; Hand Sanitisation.</w:t>
            </w:r>
          </w:p>
        </w:tc>
        <w:tc>
          <w:tcPr>
            <w:tcW w:w="2151" w:type="dxa"/>
            <w:shd w:val="clear" w:color="auto" w:fill="auto"/>
          </w:tcPr>
          <w:p w14:paraId="660A1B62" w14:textId="77777777" w:rsidR="000020B2" w:rsidRPr="00E67EFF" w:rsidRDefault="000020B2" w:rsidP="00E67EFF">
            <w:pPr>
              <w:rPr>
                <w:sz w:val="20"/>
                <w:szCs w:val="20"/>
              </w:rPr>
            </w:pPr>
            <w:r w:rsidRPr="00E67EFF">
              <w:rPr>
                <w:sz w:val="20"/>
                <w:szCs w:val="20"/>
              </w:rPr>
              <w:t>Leaders, YP &amp; Parents / Carers</w:t>
            </w:r>
          </w:p>
          <w:p w14:paraId="2CC9742A" w14:textId="77777777" w:rsidR="000020B2" w:rsidRPr="00E67EFF" w:rsidRDefault="000020B2" w:rsidP="00E67EFF">
            <w:pPr>
              <w:rPr>
                <w:sz w:val="20"/>
                <w:szCs w:val="20"/>
              </w:rPr>
            </w:pPr>
          </w:p>
          <w:p w14:paraId="605FC07B" w14:textId="27CFC3BD"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394A7625" w14:textId="77777777" w:rsidR="000020B2" w:rsidRPr="00E67EFF" w:rsidRDefault="000020B2" w:rsidP="00E67EFF">
            <w:pPr>
              <w:rPr>
                <w:sz w:val="20"/>
                <w:szCs w:val="20"/>
              </w:rPr>
            </w:pPr>
            <w:r w:rsidRPr="00E67EFF">
              <w:rPr>
                <w:sz w:val="20"/>
                <w:szCs w:val="20"/>
              </w:rPr>
              <w:t>Toilets will be for general use by all Groups.</w:t>
            </w:r>
          </w:p>
          <w:p w14:paraId="78A328D4" w14:textId="77777777" w:rsidR="000020B2" w:rsidRPr="00E67EFF" w:rsidRDefault="000020B2" w:rsidP="00E67EFF">
            <w:pPr>
              <w:rPr>
                <w:sz w:val="20"/>
                <w:szCs w:val="20"/>
              </w:rPr>
            </w:pPr>
          </w:p>
          <w:p w14:paraId="2662407B" w14:textId="77777777" w:rsidR="000020B2" w:rsidRPr="00E67EFF" w:rsidRDefault="000020B2" w:rsidP="00E67EFF">
            <w:pPr>
              <w:rPr>
                <w:sz w:val="20"/>
                <w:szCs w:val="20"/>
              </w:rPr>
            </w:pPr>
            <w:r w:rsidRPr="00E67EFF">
              <w:rPr>
                <w:sz w:val="20"/>
                <w:szCs w:val="20"/>
              </w:rPr>
              <w:t>Toilets for Young People are in the Campsite Office Complex and on the Beacon Field.</w:t>
            </w:r>
          </w:p>
          <w:p w14:paraId="22508514" w14:textId="77777777" w:rsidR="000020B2" w:rsidRPr="00E67EFF" w:rsidRDefault="000020B2" w:rsidP="00E67EFF">
            <w:pPr>
              <w:rPr>
                <w:sz w:val="20"/>
                <w:szCs w:val="20"/>
              </w:rPr>
            </w:pPr>
          </w:p>
          <w:p w14:paraId="060E144E" w14:textId="77777777" w:rsidR="000020B2" w:rsidRPr="00E67EFF" w:rsidRDefault="000020B2" w:rsidP="00E67EFF">
            <w:pPr>
              <w:rPr>
                <w:sz w:val="20"/>
                <w:szCs w:val="20"/>
              </w:rPr>
            </w:pPr>
            <w:r w:rsidRPr="00E67EFF">
              <w:rPr>
                <w:sz w:val="20"/>
                <w:szCs w:val="20"/>
              </w:rPr>
              <w:t xml:space="preserve">The toilets on the Beacon Field have existing external and internal lighting; additional lighting will not be added. </w:t>
            </w:r>
          </w:p>
          <w:p w14:paraId="652DA51D" w14:textId="77777777" w:rsidR="000020B2" w:rsidRPr="00E67EFF" w:rsidRDefault="000020B2" w:rsidP="00E67EFF">
            <w:pPr>
              <w:rPr>
                <w:sz w:val="20"/>
                <w:szCs w:val="20"/>
              </w:rPr>
            </w:pPr>
          </w:p>
          <w:p w14:paraId="23242CE4" w14:textId="77777777" w:rsidR="000020B2" w:rsidRPr="00E67EFF" w:rsidRDefault="000020B2" w:rsidP="00E67EFF">
            <w:pPr>
              <w:rPr>
                <w:sz w:val="20"/>
                <w:szCs w:val="20"/>
              </w:rPr>
            </w:pPr>
            <w:r w:rsidRPr="00E67EFF">
              <w:rPr>
                <w:sz w:val="20"/>
                <w:szCs w:val="20"/>
              </w:rPr>
              <w:t>Sensibly as with previous occasions when Groups are on site in the darker evenings the use of torches is recommended when moving around Huish Woods.</w:t>
            </w:r>
          </w:p>
          <w:p w14:paraId="3DDAFB1F" w14:textId="77777777" w:rsidR="000020B2" w:rsidRPr="00E67EFF" w:rsidRDefault="000020B2" w:rsidP="00E67EFF">
            <w:pPr>
              <w:rPr>
                <w:sz w:val="20"/>
                <w:szCs w:val="20"/>
              </w:rPr>
            </w:pPr>
          </w:p>
          <w:p w14:paraId="14E0BB5E" w14:textId="77777777" w:rsidR="000020B2" w:rsidRPr="00E67EFF" w:rsidRDefault="000020B2" w:rsidP="00E67EFF">
            <w:pPr>
              <w:rPr>
                <w:sz w:val="20"/>
                <w:szCs w:val="20"/>
              </w:rPr>
            </w:pPr>
            <w:r w:rsidRPr="00E67EFF">
              <w:rPr>
                <w:sz w:val="20"/>
                <w:szCs w:val="20"/>
              </w:rPr>
              <w:t>The Male and Female Leaders Toilets located in the Campsite Office Complex are to be used by Leaders, Parents / Carers.</w:t>
            </w:r>
          </w:p>
          <w:p w14:paraId="0C80B63B" w14:textId="77777777" w:rsidR="000020B2" w:rsidRPr="00E67EFF" w:rsidRDefault="000020B2" w:rsidP="00E67EFF">
            <w:pPr>
              <w:rPr>
                <w:sz w:val="20"/>
                <w:szCs w:val="20"/>
              </w:rPr>
            </w:pPr>
          </w:p>
          <w:p w14:paraId="40DBA7EF" w14:textId="77777777" w:rsidR="000020B2" w:rsidRPr="00E67EFF" w:rsidRDefault="000020B2" w:rsidP="00E67EFF">
            <w:pPr>
              <w:rPr>
                <w:sz w:val="20"/>
                <w:szCs w:val="20"/>
              </w:rPr>
            </w:pPr>
            <w:r w:rsidRPr="00E67EFF">
              <w:rPr>
                <w:sz w:val="20"/>
                <w:szCs w:val="20"/>
              </w:rPr>
              <w:t xml:space="preserve">Hand Sanitizer will be located at the entrance to each toilet </w:t>
            </w:r>
            <w:r w:rsidRPr="00E67EFF">
              <w:rPr>
                <w:sz w:val="20"/>
                <w:szCs w:val="20"/>
              </w:rPr>
              <w:lastRenderedPageBreak/>
              <w:t>block and must be used before entering.</w:t>
            </w:r>
          </w:p>
          <w:p w14:paraId="45C665FF" w14:textId="77777777" w:rsidR="000020B2" w:rsidRPr="00E67EFF" w:rsidRDefault="000020B2" w:rsidP="00E67EFF">
            <w:pPr>
              <w:rPr>
                <w:sz w:val="20"/>
                <w:szCs w:val="20"/>
              </w:rPr>
            </w:pPr>
          </w:p>
          <w:p w14:paraId="6743D03C" w14:textId="77777777" w:rsidR="000020B2" w:rsidRPr="00E67EFF" w:rsidRDefault="000020B2" w:rsidP="00E67EFF">
            <w:pPr>
              <w:rPr>
                <w:sz w:val="20"/>
                <w:szCs w:val="20"/>
              </w:rPr>
            </w:pPr>
            <w:r w:rsidRPr="00E67EFF">
              <w:rPr>
                <w:sz w:val="20"/>
                <w:szCs w:val="20"/>
              </w:rPr>
              <w:t>Hand soap is provided, and hand washing procedure signage will be displayed.</w:t>
            </w:r>
          </w:p>
          <w:p w14:paraId="2A221F22" w14:textId="77777777" w:rsidR="000020B2" w:rsidRPr="00E67EFF" w:rsidRDefault="000020B2" w:rsidP="00E67EFF">
            <w:pPr>
              <w:rPr>
                <w:sz w:val="20"/>
                <w:szCs w:val="20"/>
              </w:rPr>
            </w:pPr>
          </w:p>
          <w:p w14:paraId="7A1129E0" w14:textId="77777777" w:rsidR="000020B2" w:rsidRPr="00E67EFF" w:rsidRDefault="000020B2" w:rsidP="00E67EFF">
            <w:pPr>
              <w:rPr>
                <w:sz w:val="20"/>
                <w:szCs w:val="20"/>
              </w:rPr>
            </w:pPr>
            <w:r w:rsidRPr="00E67EFF">
              <w:rPr>
                <w:sz w:val="20"/>
                <w:szCs w:val="20"/>
              </w:rPr>
              <w:t>All external doors and windows present in the Toilet blocks will be open where possible to facilitate good natural ventilation.</w:t>
            </w:r>
          </w:p>
          <w:p w14:paraId="7F805DFF" w14:textId="77777777" w:rsidR="000020B2" w:rsidRPr="00E67EFF" w:rsidRDefault="000020B2" w:rsidP="00E67EFF">
            <w:pPr>
              <w:rPr>
                <w:sz w:val="20"/>
                <w:szCs w:val="20"/>
              </w:rPr>
            </w:pPr>
          </w:p>
          <w:p w14:paraId="5468273E" w14:textId="3553AB23" w:rsidR="000020B2" w:rsidRPr="00E67EFF" w:rsidRDefault="00FE003E" w:rsidP="00FE003E">
            <w:pPr>
              <w:rPr>
                <w:sz w:val="20"/>
                <w:szCs w:val="20"/>
              </w:rPr>
            </w:pPr>
            <w:r>
              <w:rPr>
                <w:sz w:val="20"/>
                <w:szCs w:val="20"/>
              </w:rPr>
              <w:t xml:space="preserve">Contact areas within bathrooms have been sprayed with anti </w:t>
            </w:r>
            <w:proofErr w:type="spellStart"/>
            <w:r>
              <w:rPr>
                <w:sz w:val="20"/>
                <w:szCs w:val="20"/>
              </w:rPr>
              <w:t>bactierial</w:t>
            </w:r>
            <w:proofErr w:type="spellEnd"/>
            <w:r>
              <w:rPr>
                <w:sz w:val="20"/>
                <w:szCs w:val="20"/>
              </w:rPr>
              <w:t xml:space="preserve"> and </w:t>
            </w:r>
            <w:proofErr w:type="spellStart"/>
            <w:r>
              <w:rPr>
                <w:sz w:val="20"/>
                <w:szCs w:val="20"/>
              </w:rPr>
              <w:t>anti viral</w:t>
            </w:r>
            <w:proofErr w:type="spellEnd"/>
            <w:r>
              <w:rPr>
                <w:sz w:val="20"/>
                <w:szCs w:val="20"/>
              </w:rPr>
              <w:t xml:space="preserve"> coating every 30 days to </w:t>
            </w:r>
            <w:r w:rsidR="004352F4">
              <w:rPr>
                <w:sz w:val="20"/>
                <w:szCs w:val="20"/>
              </w:rPr>
              <w:t xml:space="preserve">remove transmission vector. </w:t>
            </w:r>
          </w:p>
        </w:tc>
        <w:tc>
          <w:tcPr>
            <w:tcW w:w="4690" w:type="dxa"/>
            <w:shd w:val="clear" w:color="auto" w:fill="auto"/>
          </w:tcPr>
          <w:p w14:paraId="3AB65954" w14:textId="68BA53FE" w:rsidR="000020B2" w:rsidRPr="00E67EFF" w:rsidRDefault="000020B2" w:rsidP="00E67EFF">
            <w:pPr>
              <w:widowControl/>
              <w:autoSpaceDE/>
              <w:autoSpaceDN/>
              <w:rPr>
                <w:sz w:val="20"/>
                <w:szCs w:val="20"/>
              </w:rPr>
            </w:pPr>
          </w:p>
        </w:tc>
      </w:tr>
      <w:tr w:rsidR="000020B2" w:rsidRPr="00E67EFF" w14:paraId="1A40BECD" w14:textId="77777777" w:rsidTr="24410DFA">
        <w:trPr>
          <w:trHeight w:val="748"/>
        </w:trPr>
        <w:tc>
          <w:tcPr>
            <w:tcW w:w="2988" w:type="dxa"/>
            <w:shd w:val="clear" w:color="auto" w:fill="auto"/>
          </w:tcPr>
          <w:p w14:paraId="2A581484" w14:textId="40E46DD4" w:rsidR="000020B2" w:rsidRPr="00E67EFF" w:rsidRDefault="000020B2" w:rsidP="00E67EFF">
            <w:pPr>
              <w:widowControl/>
              <w:autoSpaceDE/>
              <w:autoSpaceDN/>
              <w:rPr>
                <w:sz w:val="20"/>
                <w:szCs w:val="20"/>
              </w:rPr>
            </w:pPr>
            <w:r w:rsidRPr="00E67EFF">
              <w:rPr>
                <w:sz w:val="20"/>
                <w:szCs w:val="20"/>
              </w:rPr>
              <w:t>Contracting Covid 19 Hand Sanitiser Points.</w:t>
            </w:r>
          </w:p>
        </w:tc>
        <w:tc>
          <w:tcPr>
            <w:tcW w:w="2151" w:type="dxa"/>
            <w:shd w:val="clear" w:color="auto" w:fill="auto"/>
          </w:tcPr>
          <w:p w14:paraId="16563011" w14:textId="77777777" w:rsidR="000020B2" w:rsidRPr="00E67EFF" w:rsidRDefault="000020B2" w:rsidP="00E67EFF">
            <w:pPr>
              <w:rPr>
                <w:sz w:val="20"/>
                <w:szCs w:val="20"/>
              </w:rPr>
            </w:pPr>
            <w:r w:rsidRPr="00E67EFF">
              <w:rPr>
                <w:sz w:val="20"/>
                <w:szCs w:val="20"/>
              </w:rPr>
              <w:t>Leaders, YP &amp; Parents / Carers</w:t>
            </w:r>
          </w:p>
          <w:p w14:paraId="037EABAF" w14:textId="77777777" w:rsidR="000020B2" w:rsidRPr="00E67EFF" w:rsidRDefault="000020B2" w:rsidP="00E67EFF">
            <w:pPr>
              <w:rPr>
                <w:sz w:val="20"/>
                <w:szCs w:val="20"/>
              </w:rPr>
            </w:pPr>
          </w:p>
          <w:p w14:paraId="1017DF34" w14:textId="37387CBC"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17FFD5CB" w14:textId="65D91F20" w:rsidR="000020B2" w:rsidRPr="00E67EFF" w:rsidRDefault="000020B2" w:rsidP="00E67EFF">
            <w:pPr>
              <w:rPr>
                <w:sz w:val="20"/>
                <w:szCs w:val="20"/>
              </w:rPr>
            </w:pPr>
            <w:r w:rsidRPr="00E67EFF">
              <w:rPr>
                <w:sz w:val="20"/>
                <w:szCs w:val="20"/>
              </w:rPr>
              <w:t>Hand Sanitizer points throughout the Huish Woods Site</w:t>
            </w:r>
          </w:p>
          <w:p w14:paraId="191B1A69" w14:textId="77777777" w:rsidR="000020B2" w:rsidRPr="00E67EFF" w:rsidRDefault="000020B2" w:rsidP="00E67EFF">
            <w:pPr>
              <w:rPr>
                <w:sz w:val="20"/>
                <w:szCs w:val="20"/>
              </w:rPr>
            </w:pPr>
          </w:p>
          <w:p w14:paraId="3FD0E2E6" w14:textId="77777777" w:rsidR="000020B2" w:rsidRPr="00E67EFF" w:rsidRDefault="000020B2" w:rsidP="00E67EFF">
            <w:pPr>
              <w:rPr>
                <w:sz w:val="20"/>
                <w:szCs w:val="20"/>
              </w:rPr>
            </w:pPr>
            <w:r w:rsidRPr="00E67EFF">
              <w:rPr>
                <w:sz w:val="20"/>
                <w:szCs w:val="20"/>
              </w:rPr>
              <w:t>All parties to ensure hand sanitizer is used.</w:t>
            </w:r>
          </w:p>
          <w:p w14:paraId="7EDA79CC" w14:textId="77777777" w:rsidR="000020B2" w:rsidRPr="00E67EFF" w:rsidRDefault="000020B2" w:rsidP="00E67EFF">
            <w:pPr>
              <w:rPr>
                <w:sz w:val="20"/>
                <w:szCs w:val="20"/>
              </w:rPr>
            </w:pPr>
          </w:p>
        </w:tc>
        <w:tc>
          <w:tcPr>
            <w:tcW w:w="4690" w:type="dxa"/>
            <w:shd w:val="clear" w:color="auto" w:fill="auto"/>
          </w:tcPr>
          <w:p w14:paraId="1E7F71E2" w14:textId="4F3537A0" w:rsidR="000020B2" w:rsidRPr="00E67EFF" w:rsidRDefault="000020B2" w:rsidP="00E67EFF">
            <w:pPr>
              <w:widowControl/>
              <w:autoSpaceDE/>
              <w:autoSpaceDN/>
              <w:rPr>
                <w:sz w:val="20"/>
                <w:szCs w:val="20"/>
              </w:rPr>
            </w:pPr>
          </w:p>
        </w:tc>
      </w:tr>
      <w:tr w:rsidR="000020B2" w:rsidRPr="00E67EFF" w14:paraId="46280F54" w14:textId="77777777" w:rsidTr="24410DFA">
        <w:trPr>
          <w:trHeight w:val="748"/>
        </w:trPr>
        <w:tc>
          <w:tcPr>
            <w:tcW w:w="2988" w:type="dxa"/>
            <w:shd w:val="clear" w:color="auto" w:fill="auto"/>
          </w:tcPr>
          <w:p w14:paraId="522C50E5" w14:textId="09E0E11C" w:rsidR="000020B2" w:rsidRPr="00E67EFF" w:rsidRDefault="000020B2" w:rsidP="00E67EFF">
            <w:pPr>
              <w:widowControl/>
              <w:autoSpaceDE/>
              <w:autoSpaceDN/>
              <w:rPr>
                <w:sz w:val="20"/>
                <w:szCs w:val="20"/>
              </w:rPr>
            </w:pPr>
            <w:r w:rsidRPr="00E67EFF">
              <w:rPr>
                <w:sz w:val="20"/>
                <w:szCs w:val="20"/>
              </w:rPr>
              <w:t>Fire Alarm occurring whilst on Site.</w:t>
            </w:r>
          </w:p>
        </w:tc>
        <w:tc>
          <w:tcPr>
            <w:tcW w:w="2151" w:type="dxa"/>
            <w:shd w:val="clear" w:color="auto" w:fill="auto"/>
          </w:tcPr>
          <w:p w14:paraId="1328AF9D" w14:textId="77777777" w:rsidR="000020B2" w:rsidRPr="00E67EFF" w:rsidRDefault="000020B2" w:rsidP="00E67EFF">
            <w:pPr>
              <w:rPr>
                <w:sz w:val="20"/>
                <w:szCs w:val="20"/>
              </w:rPr>
            </w:pPr>
            <w:r w:rsidRPr="00E67EFF">
              <w:rPr>
                <w:sz w:val="20"/>
                <w:szCs w:val="20"/>
              </w:rPr>
              <w:t>Leaders, YP &amp; Parents / Carers</w:t>
            </w:r>
          </w:p>
          <w:p w14:paraId="1AE5D59B" w14:textId="77777777" w:rsidR="000020B2" w:rsidRPr="00E67EFF" w:rsidRDefault="000020B2" w:rsidP="00E67EFF">
            <w:pPr>
              <w:rPr>
                <w:sz w:val="20"/>
                <w:szCs w:val="20"/>
              </w:rPr>
            </w:pPr>
          </w:p>
          <w:p w14:paraId="09283FAE" w14:textId="2080D462"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066E4BED" w14:textId="77777777" w:rsidR="000020B2" w:rsidRPr="00E67EFF" w:rsidRDefault="000020B2" w:rsidP="00E67EFF">
            <w:pPr>
              <w:rPr>
                <w:sz w:val="20"/>
                <w:szCs w:val="20"/>
              </w:rPr>
            </w:pPr>
            <w:r w:rsidRPr="00E67EFF">
              <w:rPr>
                <w:sz w:val="20"/>
                <w:szCs w:val="20"/>
              </w:rPr>
              <w:t>In the event of the Fire Alarm occurring all groups will use the Fire Muster Point as the area is large enough to cater for maximum numbers on site and still maintain social distancing.</w:t>
            </w:r>
          </w:p>
          <w:p w14:paraId="681FAB8F" w14:textId="77777777" w:rsidR="000020B2" w:rsidRPr="00E67EFF" w:rsidRDefault="000020B2" w:rsidP="00E67EFF">
            <w:pPr>
              <w:rPr>
                <w:sz w:val="20"/>
                <w:szCs w:val="20"/>
              </w:rPr>
            </w:pPr>
          </w:p>
        </w:tc>
        <w:tc>
          <w:tcPr>
            <w:tcW w:w="4690" w:type="dxa"/>
            <w:shd w:val="clear" w:color="auto" w:fill="auto"/>
          </w:tcPr>
          <w:p w14:paraId="22057361" w14:textId="47A3D4BC" w:rsidR="000020B2" w:rsidRPr="00E67EFF" w:rsidRDefault="000020B2" w:rsidP="00E67EFF">
            <w:pPr>
              <w:widowControl/>
              <w:autoSpaceDE/>
              <w:autoSpaceDN/>
              <w:rPr>
                <w:sz w:val="20"/>
                <w:szCs w:val="20"/>
              </w:rPr>
            </w:pPr>
          </w:p>
        </w:tc>
      </w:tr>
      <w:tr w:rsidR="000020B2" w:rsidRPr="00E67EFF" w14:paraId="636D98F1" w14:textId="77777777" w:rsidTr="24410DFA">
        <w:trPr>
          <w:trHeight w:val="748"/>
        </w:trPr>
        <w:tc>
          <w:tcPr>
            <w:tcW w:w="2988" w:type="dxa"/>
            <w:shd w:val="clear" w:color="auto" w:fill="auto"/>
          </w:tcPr>
          <w:p w14:paraId="51663861" w14:textId="7E915453" w:rsidR="000020B2" w:rsidRPr="00E67EFF" w:rsidRDefault="000020B2" w:rsidP="00E67EFF">
            <w:pPr>
              <w:widowControl/>
              <w:autoSpaceDE/>
              <w:autoSpaceDN/>
              <w:rPr>
                <w:sz w:val="20"/>
                <w:szCs w:val="20"/>
              </w:rPr>
            </w:pPr>
            <w:r w:rsidRPr="00E67EFF">
              <w:rPr>
                <w:sz w:val="20"/>
                <w:szCs w:val="20"/>
              </w:rPr>
              <w:t>Working on Group Campsites in line with Covid 19 Government Guidelines.</w:t>
            </w:r>
          </w:p>
        </w:tc>
        <w:tc>
          <w:tcPr>
            <w:tcW w:w="2151" w:type="dxa"/>
            <w:shd w:val="clear" w:color="auto" w:fill="auto"/>
          </w:tcPr>
          <w:p w14:paraId="285D013E" w14:textId="77777777" w:rsidR="000020B2" w:rsidRPr="00E67EFF" w:rsidRDefault="000020B2" w:rsidP="00E67EFF">
            <w:pPr>
              <w:rPr>
                <w:sz w:val="20"/>
                <w:szCs w:val="20"/>
              </w:rPr>
            </w:pPr>
            <w:r w:rsidRPr="00E67EFF">
              <w:rPr>
                <w:sz w:val="20"/>
                <w:szCs w:val="20"/>
              </w:rPr>
              <w:t>Leaders, YP &amp; Parents / Carers</w:t>
            </w:r>
          </w:p>
          <w:p w14:paraId="13058290" w14:textId="77777777" w:rsidR="000020B2" w:rsidRPr="00E67EFF" w:rsidRDefault="000020B2" w:rsidP="00E67EFF">
            <w:pPr>
              <w:rPr>
                <w:sz w:val="20"/>
                <w:szCs w:val="20"/>
              </w:rPr>
            </w:pPr>
          </w:p>
          <w:p w14:paraId="598DD4ED" w14:textId="7989B1BB"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32C56DA9" w14:textId="13395751" w:rsidR="000020B2" w:rsidRDefault="000020B2" w:rsidP="00E67EFF">
            <w:pPr>
              <w:rPr>
                <w:sz w:val="20"/>
                <w:szCs w:val="20"/>
              </w:rPr>
            </w:pPr>
            <w:r w:rsidRPr="00F64291">
              <w:rPr>
                <w:sz w:val="20"/>
                <w:szCs w:val="20"/>
              </w:rPr>
              <w:t>All Groups are responsible for producing a Risk Assessment for their presence at Huish Woods.</w:t>
            </w:r>
          </w:p>
          <w:p w14:paraId="19D781B7" w14:textId="77777777" w:rsidR="000020B2" w:rsidRPr="00E67EFF" w:rsidRDefault="000020B2" w:rsidP="00E67EFF">
            <w:pPr>
              <w:rPr>
                <w:sz w:val="20"/>
                <w:szCs w:val="20"/>
              </w:rPr>
            </w:pPr>
          </w:p>
          <w:p w14:paraId="5B0CCC87" w14:textId="77777777" w:rsidR="000020B2" w:rsidRPr="00E67EFF" w:rsidRDefault="000020B2" w:rsidP="00E67EFF">
            <w:pPr>
              <w:rPr>
                <w:sz w:val="20"/>
                <w:szCs w:val="20"/>
              </w:rPr>
            </w:pPr>
            <w:r w:rsidRPr="00E67EFF">
              <w:rPr>
                <w:sz w:val="20"/>
                <w:szCs w:val="20"/>
              </w:rPr>
              <w:t xml:space="preserve">Huish Woods are only producing the Risk Assessment up to the entrance of the Group Campsite, and moving around Huish Woods including to the Beacon Field, Activity Field, the </w:t>
            </w:r>
            <w:proofErr w:type="spellStart"/>
            <w:r w:rsidRPr="00E67EFF">
              <w:rPr>
                <w:sz w:val="20"/>
                <w:szCs w:val="20"/>
              </w:rPr>
              <w:t>Govett</w:t>
            </w:r>
            <w:proofErr w:type="spellEnd"/>
            <w:r w:rsidRPr="00E67EFF">
              <w:rPr>
                <w:sz w:val="20"/>
                <w:szCs w:val="20"/>
              </w:rPr>
              <w:t xml:space="preserve"> Hall, the Gore Langdon, Toilets etc.</w:t>
            </w:r>
          </w:p>
          <w:p w14:paraId="312E7352" w14:textId="77777777" w:rsidR="000020B2" w:rsidRPr="00E67EFF" w:rsidRDefault="000020B2" w:rsidP="00512337">
            <w:pPr>
              <w:rPr>
                <w:sz w:val="20"/>
                <w:szCs w:val="20"/>
              </w:rPr>
            </w:pPr>
          </w:p>
        </w:tc>
        <w:tc>
          <w:tcPr>
            <w:tcW w:w="4690" w:type="dxa"/>
            <w:shd w:val="clear" w:color="auto" w:fill="auto"/>
          </w:tcPr>
          <w:p w14:paraId="5E0AE7DB" w14:textId="5D9A5E30" w:rsidR="000020B2" w:rsidRPr="00E67EFF" w:rsidRDefault="000020B2" w:rsidP="00E67EFF">
            <w:pPr>
              <w:widowControl/>
              <w:autoSpaceDE/>
              <w:autoSpaceDN/>
              <w:rPr>
                <w:sz w:val="20"/>
                <w:szCs w:val="20"/>
              </w:rPr>
            </w:pPr>
          </w:p>
        </w:tc>
      </w:tr>
      <w:tr w:rsidR="000020B2" w:rsidRPr="00E67EFF" w14:paraId="1E3288B6" w14:textId="77777777" w:rsidTr="24410DFA">
        <w:trPr>
          <w:trHeight w:val="748"/>
        </w:trPr>
        <w:tc>
          <w:tcPr>
            <w:tcW w:w="2988" w:type="dxa"/>
            <w:shd w:val="clear" w:color="auto" w:fill="auto"/>
          </w:tcPr>
          <w:p w14:paraId="6DFB1D36" w14:textId="13B37D18" w:rsidR="000020B2" w:rsidRPr="00E67EFF" w:rsidRDefault="000020B2" w:rsidP="00E67EFF">
            <w:pPr>
              <w:widowControl/>
              <w:autoSpaceDE/>
              <w:autoSpaceDN/>
              <w:rPr>
                <w:sz w:val="20"/>
                <w:szCs w:val="20"/>
              </w:rPr>
            </w:pPr>
            <w:r w:rsidRPr="00E67EFF">
              <w:rPr>
                <w:sz w:val="20"/>
                <w:szCs w:val="20"/>
              </w:rPr>
              <w:t>Departure from Huish Woods.</w:t>
            </w:r>
          </w:p>
        </w:tc>
        <w:tc>
          <w:tcPr>
            <w:tcW w:w="2151" w:type="dxa"/>
            <w:shd w:val="clear" w:color="auto" w:fill="auto"/>
          </w:tcPr>
          <w:p w14:paraId="67D2C66D" w14:textId="77777777" w:rsidR="000020B2" w:rsidRPr="00E67EFF" w:rsidRDefault="000020B2" w:rsidP="00E67EFF">
            <w:pPr>
              <w:rPr>
                <w:sz w:val="20"/>
                <w:szCs w:val="20"/>
              </w:rPr>
            </w:pPr>
            <w:r w:rsidRPr="00E67EFF">
              <w:rPr>
                <w:sz w:val="20"/>
                <w:szCs w:val="20"/>
              </w:rPr>
              <w:t>Leaders, YP &amp; Parents / Carers</w:t>
            </w:r>
          </w:p>
          <w:p w14:paraId="1C133318" w14:textId="77777777" w:rsidR="000020B2" w:rsidRPr="00E67EFF" w:rsidRDefault="000020B2" w:rsidP="00E67EFF">
            <w:pPr>
              <w:rPr>
                <w:sz w:val="20"/>
                <w:szCs w:val="20"/>
              </w:rPr>
            </w:pPr>
          </w:p>
          <w:p w14:paraId="559C9A86" w14:textId="26CD966C" w:rsidR="000020B2" w:rsidRPr="00E67EFF" w:rsidRDefault="000020B2" w:rsidP="00E67EFF">
            <w:pPr>
              <w:rPr>
                <w:sz w:val="20"/>
                <w:szCs w:val="20"/>
              </w:rPr>
            </w:pPr>
            <w:r w:rsidRPr="00E67EFF">
              <w:rPr>
                <w:sz w:val="20"/>
                <w:szCs w:val="20"/>
              </w:rPr>
              <w:t xml:space="preserve">HWCM &amp; </w:t>
            </w:r>
            <w:r>
              <w:rPr>
                <w:sz w:val="20"/>
                <w:szCs w:val="20"/>
              </w:rPr>
              <w:t>DEC</w:t>
            </w:r>
          </w:p>
        </w:tc>
        <w:tc>
          <w:tcPr>
            <w:tcW w:w="5579" w:type="dxa"/>
            <w:shd w:val="clear" w:color="auto" w:fill="auto"/>
          </w:tcPr>
          <w:p w14:paraId="219FE437" w14:textId="77777777" w:rsidR="000020B2" w:rsidRPr="00E67EFF" w:rsidRDefault="000020B2" w:rsidP="00E67EFF">
            <w:pPr>
              <w:rPr>
                <w:sz w:val="20"/>
                <w:szCs w:val="20"/>
              </w:rPr>
            </w:pPr>
            <w:r w:rsidRPr="00E67EFF">
              <w:rPr>
                <w:sz w:val="20"/>
                <w:szCs w:val="20"/>
              </w:rPr>
              <w:t xml:space="preserve">All Attendees are to ensure Group Campsites, the Beacon Field, the Activity Field, the Gore Langdon or the </w:t>
            </w:r>
            <w:proofErr w:type="spellStart"/>
            <w:r w:rsidRPr="00E67EFF">
              <w:rPr>
                <w:sz w:val="20"/>
                <w:szCs w:val="20"/>
              </w:rPr>
              <w:t>Govett</w:t>
            </w:r>
            <w:proofErr w:type="spellEnd"/>
            <w:r w:rsidRPr="00E67EFF">
              <w:rPr>
                <w:sz w:val="20"/>
                <w:szCs w:val="20"/>
              </w:rPr>
              <w:t xml:space="preserve"> Hall are clear of all Games / Activity Equipment.</w:t>
            </w:r>
          </w:p>
          <w:p w14:paraId="0E02D964" w14:textId="77777777" w:rsidR="000020B2" w:rsidRPr="00E67EFF" w:rsidRDefault="000020B2" w:rsidP="00E67EFF">
            <w:pPr>
              <w:rPr>
                <w:sz w:val="20"/>
                <w:szCs w:val="20"/>
              </w:rPr>
            </w:pPr>
          </w:p>
          <w:p w14:paraId="1E5A88C7" w14:textId="77777777" w:rsidR="000020B2" w:rsidRPr="00E67EFF" w:rsidRDefault="000020B2" w:rsidP="00E67EFF">
            <w:pPr>
              <w:rPr>
                <w:sz w:val="20"/>
                <w:szCs w:val="20"/>
              </w:rPr>
            </w:pPr>
            <w:r w:rsidRPr="00E67EFF">
              <w:rPr>
                <w:sz w:val="20"/>
                <w:szCs w:val="20"/>
              </w:rPr>
              <w:t xml:space="preserve">If using the </w:t>
            </w:r>
            <w:proofErr w:type="spellStart"/>
            <w:r w:rsidRPr="00E67EFF">
              <w:rPr>
                <w:sz w:val="20"/>
                <w:szCs w:val="20"/>
              </w:rPr>
              <w:t>Govett</w:t>
            </w:r>
            <w:proofErr w:type="spellEnd"/>
            <w:r w:rsidRPr="00E67EFF">
              <w:rPr>
                <w:sz w:val="20"/>
                <w:szCs w:val="20"/>
              </w:rPr>
              <w:t xml:space="preserve"> Hall or the Gore Langdon and require </w:t>
            </w:r>
            <w:r w:rsidRPr="00E67EFF">
              <w:rPr>
                <w:sz w:val="20"/>
                <w:szCs w:val="20"/>
              </w:rPr>
              <w:lastRenderedPageBreak/>
              <w:t>tables and / or chairs the Group Leaders are requested to only take out / touch what is required.</w:t>
            </w:r>
          </w:p>
          <w:p w14:paraId="123DFDA8" w14:textId="77777777" w:rsidR="000020B2" w:rsidRPr="00E67EFF" w:rsidRDefault="000020B2" w:rsidP="00E67EFF">
            <w:pPr>
              <w:rPr>
                <w:sz w:val="20"/>
                <w:szCs w:val="20"/>
              </w:rPr>
            </w:pPr>
          </w:p>
          <w:p w14:paraId="6F38D4D2" w14:textId="77777777" w:rsidR="000020B2" w:rsidRPr="00E67EFF" w:rsidRDefault="000020B2" w:rsidP="00E67EFF">
            <w:pPr>
              <w:rPr>
                <w:sz w:val="20"/>
                <w:szCs w:val="20"/>
              </w:rPr>
            </w:pPr>
            <w:r w:rsidRPr="00E67EFF">
              <w:rPr>
                <w:sz w:val="20"/>
                <w:szCs w:val="20"/>
              </w:rPr>
              <w:t xml:space="preserve">If using the </w:t>
            </w:r>
            <w:proofErr w:type="spellStart"/>
            <w:r w:rsidRPr="00E67EFF">
              <w:rPr>
                <w:sz w:val="20"/>
                <w:szCs w:val="20"/>
              </w:rPr>
              <w:t>Govett</w:t>
            </w:r>
            <w:proofErr w:type="spellEnd"/>
            <w:r w:rsidRPr="00E67EFF">
              <w:rPr>
                <w:sz w:val="20"/>
                <w:szCs w:val="20"/>
              </w:rPr>
              <w:t xml:space="preserve"> Hall or the Gore Langdon the Group Leaders are requested to carry out an initial wiping down all / any tables and chairs used with a surface sanitizer. </w:t>
            </w:r>
          </w:p>
          <w:p w14:paraId="280DECBC" w14:textId="77777777" w:rsidR="000020B2" w:rsidRPr="00E67EFF" w:rsidRDefault="000020B2" w:rsidP="00E67EFF">
            <w:pPr>
              <w:rPr>
                <w:sz w:val="20"/>
                <w:szCs w:val="20"/>
              </w:rPr>
            </w:pPr>
          </w:p>
          <w:p w14:paraId="7DBC0DAA" w14:textId="3FB5F223" w:rsidR="000020B2" w:rsidRPr="004352F4" w:rsidRDefault="585C2322" w:rsidP="00E67EFF">
            <w:pPr>
              <w:rPr>
                <w:sz w:val="20"/>
                <w:szCs w:val="20"/>
              </w:rPr>
            </w:pPr>
            <w:r w:rsidRPr="004352F4">
              <w:rPr>
                <w:sz w:val="20"/>
                <w:szCs w:val="20"/>
              </w:rPr>
              <w:t xml:space="preserve">Once the Group have ensured the Group Campsite or the Beacon Field, the Activity Field, the </w:t>
            </w:r>
            <w:proofErr w:type="spellStart"/>
            <w:r w:rsidRPr="004352F4">
              <w:rPr>
                <w:sz w:val="20"/>
                <w:szCs w:val="20"/>
              </w:rPr>
              <w:t>Govett</w:t>
            </w:r>
            <w:proofErr w:type="spellEnd"/>
            <w:r w:rsidRPr="004352F4">
              <w:rPr>
                <w:sz w:val="20"/>
                <w:szCs w:val="20"/>
              </w:rPr>
              <w:t xml:space="preserve"> Hall or the Gore Langdon is safe to leave, the Appointed Group Representative </w:t>
            </w:r>
            <w:r w:rsidR="0762BEFA" w:rsidRPr="004352F4">
              <w:rPr>
                <w:sz w:val="20"/>
                <w:szCs w:val="20"/>
              </w:rPr>
              <w:t>is to Sign Out using the link on the email received when they signed in via the QR Code.</w:t>
            </w:r>
            <w:r w:rsidRPr="004352F4">
              <w:rPr>
                <w:sz w:val="20"/>
                <w:szCs w:val="20"/>
              </w:rPr>
              <w:t xml:space="preserve"> </w:t>
            </w:r>
          </w:p>
          <w:p w14:paraId="1FD7826E" w14:textId="37F50B4E" w:rsidR="24410DFA" w:rsidRPr="004352F4" w:rsidRDefault="24410DFA" w:rsidP="24410DFA"/>
          <w:p w14:paraId="1B4EC5FD" w14:textId="04048EC4" w:rsidR="77DF5C94" w:rsidRPr="004352F4" w:rsidRDefault="77DF5C94" w:rsidP="24410DFA">
            <w:pPr>
              <w:rPr>
                <w:sz w:val="20"/>
                <w:szCs w:val="20"/>
              </w:rPr>
            </w:pPr>
            <w:r w:rsidRPr="004352F4">
              <w:rPr>
                <w:sz w:val="20"/>
                <w:szCs w:val="20"/>
              </w:rPr>
              <w:t xml:space="preserve">Reminder Signs are displayed throughout Huish Woods as an Aide Memoire to Sign Out via the email </w:t>
            </w:r>
            <w:r w:rsidR="78638EB6" w:rsidRPr="004352F4">
              <w:rPr>
                <w:sz w:val="20"/>
                <w:szCs w:val="20"/>
              </w:rPr>
              <w:t>received at the time of Signing In.</w:t>
            </w:r>
          </w:p>
          <w:p w14:paraId="572FD7CC" w14:textId="77777777" w:rsidR="000020B2" w:rsidRPr="00E67EFF" w:rsidRDefault="000020B2" w:rsidP="00E67EFF">
            <w:pPr>
              <w:rPr>
                <w:sz w:val="20"/>
                <w:szCs w:val="20"/>
              </w:rPr>
            </w:pPr>
          </w:p>
          <w:p w14:paraId="61768E71" w14:textId="77777777" w:rsidR="000020B2" w:rsidRPr="00E67EFF" w:rsidRDefault="000020B2" w:rsidP="00E67EFF">
            <w:pPr>
              <w:rPr>
                <w:sz w:val="20"/>
                <w:szCs w:val="20"/>
              </w:rPr>
            </w:pPr>
            <w:r w:rsidRPr="00E67EFF">
              <w:rPr>
                <w:sz w:val="20"/>
                <w:szCs w:val="20"/>
              </w:rPr>
              <w:t>Hand sanitiser is to be used upon departure.</w:t>
            </w:r>
          </w:p>
          <w:p w14:paraId="73E0F4E5" w14:textId="1C435D05" w:rsidR="000020B2" w:rsidRPr="00E67EFF" w:rsidRDefault="000020B2" w:rsidP="00E67EFF">
            <w:pPr>
              <w:rPr>
                <w:sz w:val="20"/>
                <w:szCs w:val="20"/>
              </w:rPr>
            </w:pPr>
            <w:r w:rsidRPr="00E67EFF">
              <w:rPr>
                <w:sz w:val="20"/>
                <w:szCs w:val="20"/>
              </w:rPr>
              <w:t xml:space="preserve"> </w:t>
            </w:r>
          </w:p>
        </w:tc>
        <w:tc>
          <w:tcPr>
            <w:tcW w:w="4690" w:type="dxa"/>
            <w:shd w:val="clear" w:color="auto" w:fill="auto"/>
          </w:tcPr>
          <w:p w14:paraId="181FFCD0" w14:textId="34ADA2CF" w:rsidR="000020B2" w:rsidRPr="00E67EFF" w:rsidRDefault="000020B2" w:rsidP="00E67EFF">
            <w:pPr>
              <w:widowControl/>
              <w:autoSpaceDE/>
              <w:autoSpaceDN/>
              <w:rPr>
                <w:sz w:val="20"/>
                <w:szCs w:val="20"/>
              </w:rPr>
            </w:pPr>
          </w:p>
        </w:tc>
      </w:tr>
    </w:tbl>
    <w:p w14:paraId="1854C2DA" w14:textId="77777777" w:rsidR="008349D7" w:rsidRPr="00E67EFF" w:rsidRDefault="008349D7" w:rsidP="00727784">
      <w:pPr>
        <w:pStyle w:val="Heading3"/>
        <w:rPr>
          <w:rFonts w:ascii="Nunito Sans" w:hAnsi="Nunito Sans"/>
          <w:bCs w:val="0"/>
          <w:szCs w:val="20"/>
        </w:rPr>
      </w:pPr>
    </w:p>
    <w:sectPr w:rsidR="008349D7" w:rsidRPr="00E67EFF"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B7FEF" w14:textId="77777777" w:rsidR="00983E0E" w:rsidRDefault="00983E0E">
      <w:r>
        <w:separator/>
      </w:r>
    </w:p>
  </w:endnote>
  <w:endnote w:type="continuationSeparator" w:id="0">
    <w:p w14:paraId="05F9CA96" w14:textId="77777777" w:rsidR="00983E0E" w:rsidRDefault="00983E0E">
      <w:r>
        <w:continuationSeparator/>
      </w:r>
    </w:p>
  </w:endnote>
  <w:endnote w:type="continuationNotice" w:id="1">
    <w:p w14:paraId="7F0EA41A" w14:textId="77777777" w:rsidR="00983E0E" w:rsidRDefault="00983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A00002FF" w:usb1="5000204B" w:usb2="00000000" w:usb3="00000000" w:csb0="00000197" w:csb1="00000000"/>
    <w:embedRegular r:id="rId1" w:fontKey="{114F2831-8F3E-47AE-9E9B-836B1253F79B}"/>
    <w:embedBold r:id="rId2" w:fontKey="{8BE444EE-8FC1-40E4-A578-6F1B01878B4B}"/>
    <w:embedItalic r:id="rId3" w:fontKey="{2AC6CF07-D0C4-4533-B065-47F782FA2845}"/>
  </w:font>
  <w:font w:name="NunitoSans-Light">
    <w:altName w:val="Nunito Sans Light"/>
    <w:charset w:val="00"/>
    <w:family w:val="auto"/>
    <w:pitch w:val="variable"/>
    <w:sig w:usb0="20000007" w:usb1="00000001" w:usb2="00000000" w:usb3="00000000" w:csb0="00000193" w:csb1="00000000"/>
    <w:embedRegular r:id="rId4" w:fontKey="{0EAF4A2A-985A-4505-A92E-59685052E3E2}"/>
  </w:font>
  <w:font w:name="Nunito Sans Black">
    <w:altName w:val="Calibri"/>
    <w:charset w:val="00"/>
    <w:family w:val="auto"/>
    <w:pitch w:val="variable"/>
    <w:sig w:usb0="A00002FF" w:usb1="5000204B" w:usb2="00000000" w:usb3="00000000" w:csb0="00000197" w:csb1="00000000"/>
    <w:embedRegular r:id="rId5" w:fontKey="{73D3BF8E-6648-468D-B12A-88ACFF82E093}"/>
    <w:embedBold r:id="rId6" w:fontKey="{97CC5520-CE53-4528-9384-F2E7B29E11B3}"/>
  </w:font>
  <w:font w:name="NunitoSans-Black">
    <w:altName w:val="Calibri"/>
    <w:charset w:val="00"/>
    <w:family w:val="auto"/>
    <w:pitch w:val="variable"/>
    <w:sig w:usb0="20000007" w:usb1="00000001" w:usb2="00000000" w:usb3="00000000" w:csb0="00000193" w:csb1="00000000"/>
    <w:embedRegular r:id="rId7" w:fontKey="{D979E129-2632-4369-AFBE-4180DCEDA714}"/>
    <w:embedBold r:id="rId8" w:fontKey="{F1D2012B-BF8B-4D2E-A3F4-DFA70D38A7D9}"/>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509C0E6A-16F4-49C6-952C-E66D1706FAB4}"/>
  </w:font>
  <w:font w:name="Nunito Light">
    <w:altName w:val="Courier New"/>
    <w:charset w:val="00"/>
    <w:family w:val="auto"/>
    <w:pitch w:val="variable"/>
    <w:sig w:usb0="A00002FF" w:usb1="5000204B" w:usb2="00000000" w:usb3="00000000" w:csb0="00000197" w:csb1="00000000"/>
    <w:embedRegular r:id="rId10" w:fontKey="{E44F9B07-4608-40CD-BCE0-B8D422CB06A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embedRegular r:id="rId11" w:fontKey="{D7CB90BB-5E31-4AB0-A000-E0E65CB68D02}"/>
  </w:font>
  <w:font w:name="Segoe UI">
    <w:panose1 w:val="020B0502040204020203"/>
    <w:charset w:val="00"/>
    <w:family w:val="swiss"/>
    <w:pitch w:val="variable"/>
    <w:sig w:usb0="E4002EFF" w:usb1="C000E47F" w:usb2="00000009" w:usb3="00000000" w:csb0="000001FF" w:csb1="00000000"/>
    <w:embedRegular r:id="rId12" w:fontKey="{5A3A9BD7-6942-4068-B200-02B362570C10}"/>
  </w:font>
  <w:font w:name="Calibri Light">
    <w:panose1 w:val="020F0302020204030204"/>
    <w:charset w:val="00"/>
    <w:family w:val="swiss"/>
    <w:pitch w:val="variable"/>
    <w:sig w:usb0="E4002EFF" w:usb1="C000247B" w:usb2="00000009" w:usb3="00000000" w:csb0="000001FF" w:csb1="00000000"/>
    <w:embedRegular r:id="rId13" w:fontKey="{4E895066-5894-47F7-B22E-B0645E217600}"/>
  </w:font>
  <w:font w:name="Calibri">
    <w:panose1 w:val="020F0502020204030204"/>
    <w:charset w:val="00"/>
    <w:family w:val="swiss"/>
    <w:pitch w:val="variable"/>
    <w:sig w:usb0="E4002EFF" w:usb1="C000247B" w:usb2="00000009" w:usb3="00000000" w:csb0="000001FF" w:csb1="00000000"/>
    <w:embedRegular r:id="rId14" w:fontKey="{A43382F8-9339-4C60-87EF-0D1AA38AC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89E6" w14:textId="5E059981" w:rsidR="00AC76CB" w:rsidRDefault="00AC76CB" w:rsidP="0066293D">
    <w:pPr>
      <w:pStyle w:val="Heading3"/>
    </w:pPr>
    <w:r>
      <w:rPr>
        <w:noProof/>
      </w:rPr>
      <w:drawing>
        <wp:anchor distT="0" distB="0" distL="114300" distR="114300" simplePos="0" relativeHeight="251658240" behindDoc="1" locked="0" layoutInCell="1" allowOverlap="1" wp14:anchorId="1024F67D" wp14:editId="795AFA68">
          <wp:simplePos x="0" y="0"/>
          <wp:positionH relativeFrom="column">
            <wp:posOffset>7989570</wp:posOffset>
          </wp:positionH>
          <wp:positionV relativeFrom="paragraph">
            <wp:posOffset>-240231</wp:posOffset>
          </wp:positionV>
          <wp:extent cx="2024662" cy="92045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4662" cy="920453"/>
                  </a:xfrm>
                  <a:prstGeom prst="rect">
                    <a:avLst/>
                  </a:prstGeom>
                </pic:spPr>
              </pic:pic>
            </a:graphicData>
          </a:graphic>
          <wp14:sizeRelH relativeFrom="page">
            <wp14:pctWidth>0</wp14:pctWidth>
          </wp14:sizeRelH>
          <wp14:sizeRelV relativeFrom="page">
            <wp14:pctHeight>0</wp14:pctHeight>
          </wp14:sizeRelV>
        </wp:anchor>
      </w:drawing>
    </w:r>
    <w:r w:rsidR="272DA4BF">
      <w:t>Revised 30/04/2021</w:t>
    </w:r>
  </w:p>
  <w:p w14:paraId="54922F1E" w14:textId="09027ACE" w:rsidR="00465843" w:rsidRPr="0066293D" w:rsidRDefault="00465843" w:rsidP="0066293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2871" w14:textId="77777777" w:rsidR="00983E0E" w:rsidRDefault="00983E0E">
      <w:r>
        <w:separator/>
      </w:r>
    </w:p>
  </w:footnote>
  <w:footnote w:type="continuationSeparator" w:id="0">
    <w:p w14:paraId="62229127" w14:textId="77777777" w:rsidR="00983E0E" w:rsidRDefault="00983E0E">
      <w:r>
        <w:continuationSeparator/>
      </w:r>
    </w:p>
  </w:footnote>
  <w:footnote w:type="continuationNotice" w:id="1">
    <w:p w14:paraId="7D65687E" w14:textId="77777777" w:rsidR="00983E0E" w:rsidRDefault="00983E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20D7" w14:textId="7626CD6C" w:rsidR="008349D7" w:rsidRPr="008349D7" w:rsidRDefault="00983E0E" w:rsidP="008349D7">
    <w:pPr>
      <w:pStyle w:val="Heading4"/>
    </w:pPr>
    <w:sdt>
      <w:sdtPr>
        <w:id w:val="-1824111161"/>
        <w:docPartObj>
          <w:docPartGallery w:val="Page Numbers (Margins)"/>
          <w:docPartUnique/>
        </w:docPartObj>
      </w:sdtPr>
      <w:sdtEndPr/>
      <w:sdtContent>
        <w:r w:rsidR="005D3185">
          <w:rPr>
            <w:noProof/>
          </w:rPr>
          <mc:AlternateContent>
            <mc:Choice Requires="wps">
              <w:drawing>
                <wp:anchor distT="0" distB="0" distL="114300" distR="114300" simplePos="0" relativeHeight="251658241" behindDoc="0" locked="0" layoutInCell="0" allowOverlap="1" wp14:anchorId="514F8295" wp14:editId="1E6D1B76">
                  <wp:simplePos x="0" y="0"/>
                  <wp:positionH relativeFrom="leftMargin">
                    <wp:align>left</wp:align>
                  </wp:positionH>
                  <wp:positionV relativeFrom="margin">
                    <wp:align>center</wp:align>
                  </wp:positionV>
                  <wp:extent cx="727710" cy="329565"/>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16DCF" w14:textId="77777777" w:rsidR="005D3185" w:rsidRDefault="005D3185">
                              <w:pPr>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514F8295" id="Rectangle 1" o:spid="_x0000_s1026" style="position:absolute;margin-left:0;margin-top:0;width:57.3pt;height:25.95pt;z-index:251658241;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" o:allowincell="f" stroked="f">
                  <v:textbox>
                    <w:txbxContent>
                      <w:p w14:paraId="72516DCF" w14:textId="77777777" w:rsidR="005D3185" w:rsidRDefault="005D3185">
                        <w:pPr>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AC76CB">
      <w:t xml:space="preserve">Huish Woods Campsite - </w:t>
    </w:r>
    <w:r w:rsidR="008349D7">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FCBAFF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DF045A"/>
    <w:multiLevelType w:val="hybridMultilevel"/>
    <w:tmpl w:val="2BE6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6002FE0"/>
    <w:multiLevelType w:val="hybridMultilevel"/>
    <w:tmpl w:val="B74C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4F64F9"/>
    <w:multiLevelType w:val="hybridMultilevel"/>
    <w:tmpl w:val="CAC6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CE2DC1"/>
    <w:multiLevelType w:val="hybridMultilevel"/>
    <w:tmpl w:val="23AC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4E4305"/>
    <w:multiLevelType w:val="hybridMultilevel"/>
    <w:tmpl w:val="C27C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203CD6"/>
    <w:multiLevelType w:val="hybridMultilevel"/>
    <w:tmpl w:val="1A10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3417D1"/>
    <w:multiLevelType w:val="multilevel"/>
    <w:tmpl w:val="A78C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30"/>
  </w:num>
  <w:num w:numId="4">
    <w:abstractNumId w:val="16"/>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4"/>
  </w:num>
  <w:num w:numId="21">
    <w:abstractNumId w:val="39"/>
  </w:num>
  <w:num w:numId="22">
    <w:abstractNumId w:val="32"/>
  </w:num>
  <w:num w:numId="23">
    <w:abstractNumId w:val="12"/>
  </w:num>
  <w:num w:numId="24">
    <w:abstractNumId w:val="13"/>
  </w:num>
  <w:num w:numId="25">
    <w:abstractNumId w:val="27"/>
  </w:num>
  <w:num w:numId="26">
    <w:abstractNumId w:val="21"/>
  </w:num>
  <w:num w:numId="27">
    <w:abstractNumId w:val="10"/>
  </w:num>
  <w:num w:numId="28">
    <w:abstractNumId w:val="17"/>
  </w:num>
  <w:num w:numId="29">
    <w:abstractNumId w:val="23"/>
  </w:num>
  <w:num w:numId="30">
    <w:abstractNumId w:val="33"/>
  </w:num>
  <w:num w:numId="31">
    <w:abstractNumId w:val="36"/>
  </w:num>
  <w:num w:numId="32">
    <w:abstractNumId w:val="35"/>
  </w:num>
  <w:num w:numId="33">
    <w:abstractNumId w:val="20"/>
  </w:num>
  <w:num w:numId="34">
    <w:abstractNumId w:val="37"/>
  </w:num>
  <w:num w:numId="35">
    <w:abstractNumId w:val="24"/>
  </w:num>
  <w:num w:numId="36">
    <w:abstractNumId w:val="19"/>
  </w:num>
  <w:num w:numId="37">
    <w:abstractNumId w:val="28"/>
  </w:num>
  <w:num w:numId="38">
    <w:abstractNumId w:val="31"/>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E67EFF"/>
    <w:rsid w:val="000020B2"/>
    <w:rsid w:val="00002B2B"/>
    <w:rsid w:val="000056B8"/>
    <w:rsid w:val="000072E3"/>
    <w:rsid w:val="00013AAB"/>
    <w:rsid w:val="000262D7"/>
    <w:rsid w:val="00031D37"/>
    <w:rsid w:val="00034967"/>
    <w:rsid w:val="0003752C"/>
    <w:rsid w:val="00062407"/>
    <w:rsid w:val="00064B38"/>
    <w:rsid w:val="000702F6"/>
    <w:rsid w:val="0009099A"/>
    <w:rsid w:val="000A48F6"/>
    <w:rsid w:val="000D3460"/>
    <w:rsid w:val="000D5A10"/>
    <w:rsid w:val="000D62CF"/>
    <w:rsid w:val="000E1649"/>
    <w:rsid w:val="000F1E6F"/>
    <w:rsid w:val="00102EA0"/>
    <w:rsid w:val="001327A0"/>
    <w:rsid w:val="00134916"/>
    <w:rsid w:val="001354EA"/>
    <w:rsid w:val="001420D2"/>
    <w:rsid w:val="00166993"/>
    <w:rsid w:val="001714D5"/>
    <w:rsid w:val="0019058A"/>
    <w:rsid w:val="001B69B6"/>
    <w:rsid w:val="001B6D1F"/>
    <w:rsid w:val="001C60E8"/>
    <w:rsid w:val="001D2A32"/>
    <w:rsid w:val="001F5DAB"/>
    <w:rsid w:val="00200C3C"/>
    <w:rsid w:val="00201A76"/>
    <w:rsid w:val="002558EF"/>
    <w:rsid w:val="002609AB"/>
    <w:rsid w:val="00260C71"/>
    <w:rsid w:val="0026212D"/>
    <w:rsid w:val="002670CC"/>
    <w:rsid w:val="0026770B"/>
    <w:rsid w:val="002678AA"/>
    <w:rsid w:val="00272817"/>
    <w:rsid w:val="00273FEC"/>
    <w:rsid w:val="00283D82"/>
    <w:rsid w:val="00284431"/>
    <w:rsid w:val="00291697"/>
    <w:rsid w:val="002978F5"/>
    <w:rsid w:val="002C1ABD"/>
    <w:rsid w:val="002D1BF0"/>
    <w:rsid w:val="003043AE"/>
    <w:rsid w:val="00307770"/>
    <w:rsid w:val="0031006A"/>
    <w:rsid w:val="00312210"/>
    <w:rsid w:val="0031790E"/>
    <w:rsid w:val="00332661"/>
    <w:rsid w:val="003372B7"/>
    <w:rsid w:val="0034438D"/>
    <w:rsid w:val="003550EE"/>
    <w:rsid w:val="0036051E"/>
    <w:rsid w:val="003741E1"/>
    <w:rsid w:val="00383932"/>
    <w:rsid w:val="003B4982"/>
    <w:rsid w:val="003C1889"/>
    <w:rsid w:val="003E0A04"/>
    <w:rsid w:val="00406854"/>
    <w:rsid w:val="004139E1"/>
    <w:rsid w:val="00421FE7"/>
    <w:rsid w:val="00434D6A"/>
    <w:rsid w:val="004352F4"/>
    <w:rsid w:val="00465843"/>
    <w:rsid w:val="00467139"/>
    <w:rsid w:val="004703BF"/>
    <w:rsid w:val="0047668F"/>
    <w:rsid w:val="00486228"/>
    <w:rsid w:val="004900C8"/>
    <w:rsid w:val="004C6902"/>
    <w:rsid w:val="004E1C74"/>
    <w:rsid w:val="004E31E2"/>
    <w:rsid w:val="004E37CB"/>
    <w:rsid w:val="004E768C"/>
    <w:rsid w:val="004F21FE"/>
    <w:rsid w:val="00512337"/>
    <w:rsid w:val="00526CDC"/>
    <w:rsid w:val="00537D6B"/>
    <w:rsid w:val="00542EBF"/>
    <w:rsid w:val="00551736"/>
    <w:rsid w:val="00584D83"/>
    <w:rsid w:val="00591F70"/>
    <w:rsid w:val="005A0067"/>
    <w:rsid w:val="005C0CFD"/>
    <w:rsid w:val="005C37BD"/>
    <w:rsid w:val="005C3B4F"/>
    <w:rsid w:val="005C6E78"/>
    <w:rsid w:val="005D3185"/>
    <w:rsid w:val="005E5C2E"/>
    <w:rsid w:val="005F2961"/>
    <w:rsid w:val="0060387A"/>
    <w:rsid w:val="00607312"/>
    <w:rsid w:val="00624EBA"/>
    <w:rsid w:val="006504E9"/>
    <w:rsid w:val="00656BD1"/>
    <w:rsid w:val="0066293D"/>
    <w:rsid w:val="00662C62"/>
    <w:rsid w:val="00681D40"/>
    <w:rsid w:val="006B2FFC"/>
    <w:rsid w:val="006D3713"/>
    <w:rsid w:val="006D6B35"/>
    <w:rsid w:val="006E4079"/>
    <w:rsid w:val="006E797F"/>
    <w:rsid w:val="006F5D9A"/>
    <w:rsid w:val="00707933"/>
    <w:rsid w:val="0071703B"/>
    <w:rsid w:val="00721421"/>
    <w:rsid w:val="00721886"/>
    <w:rsid w:val="00723D4F"/>
    <w:rsid w:val="00727452"/>
    <w:rsid w:val="00727784"/>
    <w:rsid w:val="007306C6"/>
    <w:rsid w:val="007347EC"/>
    <w:rsid w:val="007427DF"/>
    <w:rsid w:val="00756C1A"/>
    <w:rsid w:val="007571A7"/>
    <w:rsid w:val="0077044E"/>
    <w:rsid w:val="00781101"/>
    <w:rsid w:val="007A49B1"/>
    <w:rsid w:val="007B5D0C"/>
    <w:rsid w:val="007D3FE1"/>
    <w:rsid w:val="007D59DA"/>
    <w:rsid w:val="007D70B4"/>
    <w:rsid w:val="007E1647"/>
    <w:rsid w:val="007E1817"/>
    <w:rsid w:val="007E58C6"/>
    <w:rsid w:val="007F0F3A"/>
    <w:rsid w:val="00814A8E"/>
    <w:rsid w:val="00827660"/>
    <w:rsid w:val="008349D7"/>
    <w:rsid w:val="008402C3"/>
    <w:rsid w:val="00844F5B"/>
    <w:rsid w:val="0084623F"/>
    <w:rsid w:val="008473D8"/>
    <w:rsid w:val="008474C6"/>
    <w:rsid w:val="0085302F"/>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542AA"/>
    <w:rsid w:val="00983E0E"/>
    <w:rsid w:val="00986207"/>
    <w:rsid w:val="00992CB2"/>
    <w:rsid w:val="00993843"/>
    <w:rsid w:val="009C077A"/>
    <w:rsid w:val="009C41BB"/>
    <w:rsid w:val="009F1A99"/>
    <w:rsid w:val="009F4294"/>
    <w:rsid w:val="009F46F0"/>
    <w:rsid w:val="00A17A3E"/>
    <w:rsid w:val="00A30463"/>
    <w:rsid w:val="00A56BF0"/>
    <w:rsid w:val="00A7658B"/>
    <w:rsid w:val="00A94D85"/>
    <w:rsid w:val="00A97619"/>
    <w:rsid w:val="00AB03ED"/>
    <w:rsid w:val="00AB5D62"/>
    <w:rsid w:val="00AC4085"/>
    <w:rsid w:val="00AC76CB"/>
    <w:rsid w:val="00AD1AF1"/>
    <w:rsid w:val="00B10373"/>
    <w:rsid w:val="00B117A9"/>
    <w:rsid w:val="00B12B7C"/>
    <w:rsid w:val="00B2380E"/>
    <w:rsid w:val="00B24CE0"/>
    <w:rsid w:val="00B3177D"/>
    <w:rsid w:val="00B349AE"/>
    <w:rsid w:val="00B370D3"/>
    <w:rsid w:val="00B461AD"/>
    <w:rsid w:val="00B51FB0"/>
    <w:rsid w:val="00B91396"/>
    <w:rsid w:val="00B95CCA"/>
    <w:rsid w:val="00BB49EC"/>
    <w:rsid w:val="00BB711C"/>
    <w:rsid w:val="00BC5808"/>
    <w:rsid w:val="00BD428E"/>
    <w:rsid w:val="00BD70F5"/>
    <w:rsid w:val="00BD7C79"/>
    <w:rsid w:val="00BF04FF"/>
    <w:rsid w:val="00BF288B"/>
    <w:rsid w:val="00BF7AEF"/>
    <w:rsid w:val="00C10E3A"/>
    <w:rsid w:val="00C3580D"/>
    <w:rsid w:val="00C432B5"/>
    <w:rsid w:val="00C43F0A"/>
    <w:rsid w:val="00C45629"/>
    <w:rsid w:val="00C46720"/>
    <w:rsid w:val="00C517A0"/>
    <w:rsid w:val="00C53664"/>
    <w:rsid w:val="00C629E3"/>
    <w:rsid w:val="00C810F1"/>
    <w:rsid w:val="00C8760E"/>
    <w:rsid w:val="00C94106"/>
    <w:rsid w:val="00C96203"/>
    <w:rsid w:val="00CA178F"/>
    <w:rsid w:val="00CB79E5"/>
    <w:rsid w:val="00CC1B7E"/>
    <w:rsid w:val="00CD04D1"/>
    <w:rsid w:val="00CE188D"/>
    <w:rsid w:val="00CE4424"/>
    <w:rsid w:val="00CE5FDF"/>
    <w:rsid w:val="00CE6505"/>
    <w:rsid w:val="00D028B9"/>
    <w:rsid w:val="00D217F6"/>
    <w:rsid w:val="00D456BB"/>
    <w:rsid w:val="00D769A4"/>
    <w:rsid w:val="00D83ACF"/>
    <w:rsid w:val="00D9530F"/>
    <w:rsid w:val="00D95E26"/>
    <w:rsid w:val="00DA3191"/>
    <w:rsid w:val="00DC3D43"/>
    <w:rsid w:val="00DD1A3A"/>
    <w:rsid w:val="00DD5A5C"/>
    <w:rsid w:val="00DF7F61"/>
    <w:rsid w:val="00E0543B"/>
    <w:rsid w:val="00E34FA4"/>
    <w:rsid w:val="00E427B3"/>
    <w:rsid w:val="00E508A3"/>
    <w:rsid w:val="00E53F42"/>
    <w:rsid w:val="00E6290A"/>
    <w:rsid w:val="00E67EFF"/>
    <w:rsid w:val="00E82A23"/>
    <w:rsid w:val="00EA1FA8"/>
    <w:rsid w:val="00EA6EEF"/>
    <w:rsid w:val="00EB3A88"/>
    <w:rsid w:val="00EB3D6F"/>
    <w:rsid w:val="00EC221A"/>
    <w:rsid w:val="00EC4AE7"/>
    <w:rsid w:val="00ED327C"/>
    <w:rsid w:val="00ED7486"/>
    <w:rsid w:val="00EE05A4"/>
    <w:rsid w:val="00EF6D38"/>
    <w:rsid w:val="00F176A8"/>
    <w:rsid w:val="00F34350"/>
    <w:rsid w:val="00F46F09"/>
    <w:rsid w:val="00F535D1"/>
    <w:rsid w:val="00F55863"/>
    <w:rsid w:val="00F56051"/>
    <w:rsid w:val="00F64291"/>
    <w:rsid w:val="00F64801"/>
    <w:rsid w:val="00F65513"/>
    <w:rsid w:val="00F84050"/>
    <w:rsid w:val="00F91EC6"/>
    <w:rsid w:val="00FB3B35"/>
    <w:rsid w:val="00FB55A6"/>
    <w:rsid w:val="00FC65CA"/>
    <w:rsid w:val="00FD15CA"/>
    <w:rsid w:val="00FE003E"/>
    <w:rsid w:val="00FE0D04"/>
    <w:rsid w:val="00FE510B"/>
    <w:rsid w:val="02884946"/>
    <w:rsid w:val="0762BEFA"/>
    <w:rsid w:val="083D936A"/>
    <w:rsid w:val="084BCC84"/>
    <w:rsid w:val="0A7288D3"/>
    <w:rsid w:val="108D223F"/>
    <w:rsid w:val="127173AF"/>
    <w:rsid w:val="1560BB57"/>
    <w:rsid w:val="18200D4E"/>
    <w:rsid w:val="1F77316C"/>
    <w:rsid w:val="1FA87CD0"/>
    <w:rsid w:val="1FAA694F"/>
    <w:rsid w:val="21ADC737"/>
    <w:rsid w:val="225A339C"/>
    <w:rsid w:val="23D7689B"/>
    <w:rsid w:val="24410DFA"/>
    <w:rsid w:val="252AD9BA"/>
    <w:rsid w:val="2599D9CE"/>
    <w:rsid w:val="2681385A"/>
    <w:rsid w:val="272DA4BF"/>
    <w:rsid w:val="27675F8C"/>
    <w:rsid w:val="276D0DC7"/>
    <w:rsid w:val="27B27F88"/>
    <w:rsid w:val="28627A7C"/>
    <w:rsid w:val="2A366DF4"/>
    <w:rsid w:val="2B9A1B3E"/>
    <w:rsid w:val="2EB893A3"/>
    <w:rsid w:val="31045EF8"/>
    <w:rsid w:val="327CD9B1"/>
    <w:rsid w:val="34056552"/>
    <w:rsid w:val="34445052"/>
    <w:rsid w:val="35510491"/>
    <w:rsid w:val="3771F6BA"/>
    <w:rsid w:val="377A76A4"/>
    <w:rsid w:val="38DD4BE0"/>
    <w:rsid w:val="390DC71B"/>
    <w:rsid w:val="3928993A"/>
    <w:rsid w:val="395338DC"/>
    <w:rsid w:val="3D427F46"/>
    <w:rsid w:val="3DA1242E"/>
    <w:rsid w:val="3ECEB76D"/>
    <w:rsid w:val="3EF2FF16"/>
    <w:rsid w:val="3FC27A60"/>
    <w:rsid w:val="4041F61A"/>
    <w:rsid w:val="41253D67"/>
    <w:rsid w:val="43AF1998"/>
    <w:rsid w:val="455D6512"/>
    <w:rsid w:val="4AC7A8CC"/>
    <w:rsid w:val="4B0D1A8D"/>
    <w:rsid w:val="4BA45FD2"/>
    <w:rsid w:val="4C9F53A6"/>
    <w:rsid w:val="5055360B"/>
    <w:rsid w:val="50992F7A"/>
    <w:rsid w:val="526118D9"/>
    <w:rsid w:val="52BE0935"/>
    <w:rsid w:val="52C697D9"/>
    <w:rsid w:val="52D2BAB1"/>
    <w:rsid w:val="532236BA"/>
    <w:rsid w:val="53EAD982"/>
    <w:rsid w:val="551C3E51"/>
    <w:rsid w:val="555C0A41"/>
    <w:rsid w:val="575A00F2"/>
    <w:rsid w:val="578C6C43"/>
    <w:rsid w:val="585C2322"/>
    <w:rsid w:val="5938F9B7"/>
    <w:rsid w:val="5B8DDD3B"/>
    <w:rsid w:val="5BB22368"/>
    <w:rsid w:val="5DB999DE"/>
    <w:rsid w:val="60FBED5F"/>
    <w:rsid w:val="6133E5BD"/>
    <w:rsid w:val="61CF2F35"/>
    <w:rsid w:val="62478C9E"/>
    <w:rsid w:val="624EBCFC"/>
    <w:rsid w:val="639F09C9"/>
    <w:rsid w:val="64B687E6"/>
    <w:rsid w:val="64FDC23B"/>
    <w:rsid w:val="65996119"/>
    <w:rsid w:val="65C7EDD8"/>
    <w:rsid w:val="70AD3095"/>
    <w:rsid w:val="723DCC7A"/>
    <w:rsid w:val="72F554C9"/>
    <w:rsid w:val="72FBBE98"/>
    <w:rsid w:val="73A655E3"/>
    <w:rsid w:val="73F5E9C2"/>
    <w:rsid w:val="76537AEC"/>
    <w:rsid w:val="76AC1F5F"/>
    <w:rsid w:val="77DF5C94"/>
    <w:rsid w:val="78638EB6"/>
    <w:rsid w:val="7A5C8026"/>
    <w:rsid w:val="7B27EFD6"/>
    <w:rsid w:val="7B8FBD5B"/>
    <w:rsid w:val="7C10F824"/>
    <w:rsid w:val="7C719A87"/>
    <w:rsid w:val="7D27EDBC"/>
    <w:rsid w:val="7F0F8B8C"/>
    <w:rsid w:val="7F489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ECF03"/>
  <w15:docId w15:val="{53B47712-E152-4EE3-BD6D-B6CD5005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34911391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AppData\Local\Microsoft\Windows\INetCache\Content.Outlook\SDDHT19I\Huish-Woods-Risk-Assessment-Template-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479207EFEA2646A2A955A61F144BBA" ma:contentTypeVersion="10" ma:contentTypeDescription="Create a new document." ma:contentTypeScope="" ma:versionID="d379036628fde43970dcd524fac71d54">
  <xsd:schema xmlns:xsd="http://www.w3.org/2001/XMLSchema" xmlns:xs="http://www.w3.org/2001/XMLSchema" xmlns:p="http://schemas.microsoft.com/office/2006/metadata/properties" xmlns:ns2="b0112c7a-a981-4d50-a367-e1b54ecbf540" targetNamespace="http://schemas.microsoft.com/office/2006/metadata/properties" ma:root="true" ma:fieldsID="42391ebea7c0ca4f7b1365c5ed2c6aef" ns2:_="">
    <xsd:import namespace="b0112c7a-a981-4d50-a367-e1b54ecbf5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12c7a-a981-4d50-a367-e1b54ecbf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19D-4A17-4B15-975B-A0F067CF7DE1}">
  <ds:schemaRefs>
    <ds:schemaRef ds:uri="http://schemas.microsoft.com/sharepoint/v3/contenttype/forms"/>
  </ds:schemaRefs>
</ds:datastoreItem>
</file>

<file path=customXml/itemProps2.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customXml/itemProps3.xml><?xml version="1.0" encoding="utf-8"?>
<ds:datastoreItem xmlns:ds="http://schemas.openxmlformats.org/officeDocument/2006/customXml" ds:itemID="{95FE3B75-FAA4-43A2-AD53-942F6B1294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622D64-E4C7-491D-8BEF-731AEAF5D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12c7a-a981-4d50-a367-e1b54ecbf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Huish-Woods-Risk-Assessment-Template-Jan-2021</Template>
  <TotalTime>3</TotalTime>
  <Pages>8</Pages>
  <Words>1597</Words>
  <Characters>9104</Characters>
  <Application>Microsoft Office Word</Application>
  <DocSecurity>0</DocSecurity>
  <Lines>75</Lines>
  <Paragraphs>21</Paragraphs>
  <ScaleCrop>false</ScaleCrop>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Norman</dc:creator>
  <cp:keywords/>
  <cp:lastModifiedBy>Sarah Milsted</cp:lastModifiedBy>
  <cp:revision>3</cp:revision>
  <cp:lastPrinted>2021-04-15T08:03:00Z</cp:lastPrinted>
  <dcterms:created xsi:type="dcterms:W3CDTF">2021-10-10T08:33:00Z</dcterms:created>
  <dcterms:modified xsi:type="dcterms:W3CDTF">2021-10-19T10:15:00Z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0x0101008F479207EFEA2646A2A955A61F144BBA</vt:lpwstr>
  </property>
</Properties>
</file>